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98A" w:rsidRPr="00B6198A" w:rsidRDefault="00B6198A" w:rsidP="00B6198A">
      <w:pPr>
        <w:pStyle w:val="1"/>
        <w:spacing w:before="360" w:after="360"/>
        <w:jc w:val="center"/>
        <w:rPr>
          <w:rFonts w:ascii="Arial" w:hAnsi="Arial" w:cs="Narkisim"/>
          <w:sz w:val="22"/>
          <w:szCs w:val="22"/>
          <w:u w:val="single"/>
          <w:rtl/>
        </w:rPr>
      </w:pPr>
      <w:r w:rsidRPr="00B6198A">
        <w:rPr>
          <w:rFonts w:ascii="Arial" w:hAnsi="Arial" w:cs="Arial"/>
          <w:noProof/>
          <w:sz w:val="20"/>
          <w:szCs w:val="20"/>
          <w:rtl/>
        </w:rPr>
        <w:drawing>
          <wp:anchor distT="0" distB="0" distL="114300" distR="114300" simplePos="0" relativeHeight="251659264" behindDoc="0" locked="0" layoutInCell="1" allowOverlap="1" wp14:anchorId="025FACAF" wp14:editId="0E3CF6B1">
            <wp:simplePos x="0" y="0"/>
            <wp:positionH relativeFrom="column">
              <wp:posOffset>1423035</wp:posOffset>
            </wp:positionH>
            <wp:positionV relativeFrom="paragraph">
              <wp:posOffset>-401955</wp:posOffset>
            </wp:positionV>
            <wp:extent cx="2957406" cy="81153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משרד החדשנות המדע והטכנולוגיה-01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7406" cy="8115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50E" w:rsidRPr="00FF1E30" w:rsidRDefault="00184CA8" w:rsidP="00B6198A">
      <w:pPr>
        <w:pStyle w:val="1"/>
        <w:spacing w:before="360" w:after="360"/>
        <w:jc w:val="center"/>
        <w:rPr>
          <w:rtl/>
        </w:rPr>
      </w:pPr>
      <w:r w:rsidRPr="00FF1E30">
        <w:rPr>
          <w:rFonts w:ascii="Arial" w:hAnsi="Arial" w:cs="Narkisim"/>
          <w:sz w:val="28"/>
          <w:szCs w:val="28"/>
          <w:u w:val="single"/>
          <w:rtl/>
        </w:rPr>
        <w:t>קול קורא</w:t>
      </w:r>
      <w:r w:rsidR="001D1D60">
        <w:rPr>
          <w:rFonts w:ascii="Arial" w:hAnsi="Arial" w:cs="Narkisim" w:hint="cs"/>
          <w:sz w:val="28"/>
          <w:szCs w:val="28"/>
          <w:u w:val="single"/>
          <w:rtl/>
        </w:rPr>
        <w:t xml:space="preserve"> מס' </w:t>
      </w:r>
      <w:r w:rsidR="00B6198A">
        <w:rPr>
          <w:rFonts w:ascii="Arial" w:hAnsi="Arial" w:cs="Narkisim" w:hint="cs"/>
          <w:sz w:val="28"/>
          <w:szCs w:val="28"/>
          <w:u w:val="single"/>
          <w:rtl/>
        </w:rPr>
        <w:t>2/2022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קבלת הצעות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רכישת מושב בכנסים </w:t>
      </w:r>
      <w:r w:rsidR="00554FA3">
        <w:rPr>
          <w:rFonts w:ascii="Arial" w:hAnsi="Arial" w:cs="Narkisim" w:hint="cs"/>
          <w:sz w:val="28"/>
          <w:szCs w:val="28"/>
          <w:u w:val="single"/>
          <w:rtl/>
        </w:rPr>
        <w:t xml:space="preserve">הנערכים </w:t>
      </w:r>
      <w:r w:rsidR="00FF1E30"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בישראל 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ל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שנ</w:t>
      </w:r>
      <w:r w:rsidR="004A5438">
        <w:rPr>
          <w:rFonts w:ascii="Arial" w:hAnsi="Arial" w:cs="Narkisim" w:hint="cs"/>
          <w:sz w:val="28"/>
          <w:szCs w:val="28"/>
          <w:u w:val="single"/>
          <w:rtl/>
        </w:rPr>
        <w:t>ת 2023</w:t>
      </w:r>
    </w:p>
    <w:p w:rsidR="00B970EA" w:rsidRPr="00087685" w:rsidRDefault="001D1D60" w:rsidP="00087685">
      <w:pPr>
        <w:pStyle w:val="af2"/>
        <w:numPr>
          <w:ilvl w:val="0"/>
          <w:numId w:val="3"/>
        </w:numPr>
        <w:spacing w:after="180" w:line="276" w:lineRule="auto"/>
        <w:ind w:left="425" w:hanging="425"/>
        <w:rPr>
          <w:rFonts w:ascii="David" w:hAnsi="David"/>
          <w:spacing w:val="-4"/>
          <w:sz w:val="24"/>
          <w:rtl/>
        </w:rPr>
      </w:pPr>
      <w:r w:rsidRPr="00087685">
        <w:rPr>
          <w:rFonts w:ascii="David" w:hAnsi="David"/>
          <w:b/>
          <w:bCs/>
          <w:sz w:val="24"/>
          <w:u w:val="single"/>
          <w:rtl/>
        </w:rPr>
        <w:t>רקע</w:t>
      </w:r>
      <w:r w:rsidRPr="00087685">
        <w:rPr>
          <w:rFonts w:ascii="David" w:hAnsi="David"/>
          <w:sz w:val="24"/>
          <w:rtl/>
        </w:rPr>
        <w:t xml:space="preserve">: </w:t>
      </w:r>
      <w:r w:rsidR="00DD0DFE" w:rsidRPr="00087685">
        <w:rPr>
          <w:rFonts w:ascii="David" w:hAnsi="David"/>
          <w:sz w:val="24"/>
          <w:rtl/>
        </w:rPr>
        <w:t>משרד</w:t>
      </w:r>
      <w:r w:rsidR="00175E11" w:rsidRPr="00087685">
        <w:rPr>
          <w:rFonts w:ascii="David" w:hAnsi="David"/>
          <w:sz w:val="24"/>
          <w:rtl/>
        </w:rPr>
        <w:t xml:space="preserve"> </w:t>
      </w:r>
      <w:r w:rsidR="003646D2" w:rsidRPr="00087685">
        <w:rPr>
          <w:rFonts w:ascii="David" w:hAnsi="David"/>
          <w:sz w:val="24"/>
          <w:rtl/>
        </w:rPr>
        <w:t xml:space="preserve">החדשנות, </w:t>
      </w:r>
      <w:r w:rsidR="00175E11" w:rsidRPr="00087685">
        <w:rPr>
          <w:rFonts w:ascii="David" w:hAnsi="David"/>
          <w:sz w:val="24"/>
          <w:rtl/>
        </w:rPr>
        <w:t>המדע</w:t>
      </w:r>
      <w:r w:rsidR="00881043" w:rsidRPr="00087685">
        <w:rPr>
          <w:rFonts w:ascii="David" w:hAnsi="David"/>
          <w:sz w:val="24"/>
          <w:rtl/>
        </w:rPr>
        <w:t xml:space="preserve"> ו</w:t>
      </w:r>
      <w:r w:rsidR="007F07BC" w:rsidRPr="00087685">
        <w:rPr>
          <w:rFonts w:ascii="David" w:hAnsi="David"/>
          <w:sz w:val="24"/>
          <w:rtl/>
        </w:rPr>
        <w:t>הטכנולוגיה</w:t>
      </w:r>
      <w:r w:rsidR="00175E11" w:rsidRPr="00087685">
        <w:rPr>
          <w:rFonts w:ascii="David" w:hAnsi="David"/>
          <w:sz w:val="24"/>
          <w:rtl/>
        </w:rPr>
        <w:t xml:space="preserve"> </w:t>
      </w:r>
      <w:r w:rsidR="007F07BC" w:rsidRPr="00087685">
        <w:rPr>
          <w:rFonts w:ascii="David" w:hAnsi="David"/>
          <w:spacing w:val="-4"/>
          <w:sz w:val="24"/>
          <w:rtl/>
        </w:rPr>
        <w:t>(להל</w:t>
      </w:r>
      <w:r w:rsidRPr="00087685">
        <w:rPr>
          <w:rFonts w:ascii="David" w:hAnsi="David"/>
          <w:spacing w:val="-4"/>
          <w:sz w:val="24"/>
          <w:rtl/>
        </w:rPr>
        <w:t>ן המשרד)</w:t>
      </w:r>
      <w:r w:rsidR="007F07BC" w:rsidRPr="00087685">
        <w:rPr>
          <w:rFonts w:ascii="David" w:hAnsi="David"/>
          <w:spacing w:val="-4"/>
          <w:sz w:val="24"/>
          <w:rtl/>
        </w:rPr>
        <w:t xml:space="preserve"> </w:t>
      </w:r>
      <w:r w:rsidR="007F07BC" w:rsidRPr="00087685">
        <w:rPr>
          <w:rFonts w:ascii="David" w:hAnsi="David"/>
          <w:sz w:val="24"/>
          <w:rtl/>
        </w:rPr>
        <w:t xml:space="preserve">מעוניין </w:t>
      </w:r>
      <w:r w:rsidR="00791A95" w:rsidRPr="00087685">
        <w:rPr>
          <w:rFonts w:ascii="David" w:hAnsi="David"/>
          <w:sz w:val="24"/>
          <w:rtl/>
        </w:rPr>
        <w:t>להיות שותף ב</w:t>
      </w:r>
      <w:r w:rsidR="007F07BC" w:rsidRPr="00087685">
        <w:rPr>
          <w:rFonts w:ascii="David" w:hAnsi="David"/>
          <w:sz w:val="24"/>
          <w:rtl/>
        </w:rPr>
        <w:t xml:space="preserve">כנסים </w:t>
      </w:r>
      <w:r w:rsidR="000C6261" w:rsidRPr="00087685">
        <w:rPr>
          <w:rFonts w:ascii="David" w:hAnsi="David"/>
          <w:sz w:val="24"/>
          <w:rtl/>
        </w:rPr>
        <w:t xml:space="preserve">הנערכים </w:t>
      </w:r>
      <w:r w:rsidR="005F4F5E" w:rsidRPr="00087685">
        <w:rPr>
          <w:rFonts w:ascii="David" w:hAnsi="David"/>
          <w:sz w:val="24"/>
          <w:rtl/>
        </w:rPr>
        <w:t>בישראל</w:t>
      </w:r>
      <w:r w:rsidR="00F83E7A" w:rsidRPr="00087685">
        <w:rPr>
          <w:rFonts w:ascii="David" w:hAnsi="David"/>
          <w:sz w:val="24"/>
          <w:rtl/>
        </w:rPr>
        <w:t>,</w:t>
      </w:r>
      <w:r w:rsidR="005F4F5E" w:rsidRPr="00087685">
        <w:rPr>
          <w:rFonts w:ascii="David" w:hAnsi="David"/>
          <w:sz w:val="24"/>
          <w:rtl/>
        </w:rPr>
        <w:t xml:space="preserve"> </w:t>
      </w:r>
      <w:r w:rsidR="007F07BC" w:rsidRPr="00087685">
        <w:rPr>
          <w:rFonts w:ascii="David" w:hAnsi="David"/>
          <w:sz w:val="24"/>
          <w:rtl/>
        </w:rPr>
        <w:t xml:space="preserve">בנושאים מדעיים </w:t>
      </w:r>
      <w:r w:rsidR="005F4F5E" w:rsidRPr="00087685">
        <w:rPr>
          <w:rFonts w:ascii="David" w:hAnsi="David"/>
          <w:sz w:val="24"/>
          <w:rtl/>
        </w:rPr>
        <w:t xml:space="preserve">וטכנולוגיים </w:t>
      </w:r>
      <w:r w:rsidR="00A164F5" w:rsidRPr="00087685">
        <w:rPr>
          <w:rFonts w:ascii="David" w:hAnsi="David"/>
          <w:sz w:val="24"/>
          <w:rtl/>
        </w:rPr>
        <w:t>מובילים וחדשניים</w:t>
      </w:r>
      <w:r w:rsidR="00E03A65" w:rsidRPr="00087685">
        <w:rPr>
          <w:rFonts w:ascii="David" w:hAnsi="David"/>
          <w:spacing w:val="-4"/>
          <w:sz w:val="24"/>
          <w:rtl/>
        </w:rPr>
        <w:t>.</w:t>
      </w:r>
      <w:r w:rsidR="002416FA" w:rsidRPr="00087685">
        <w:rPr>
          <w:rFonts w:ascii="David" w:hAnsi="David"/>
          <w:spacing w:val="-4"/>
          <w:sz w:val="24"/>
          <w:rtl/>
        </w:rPr>
        <w:t xml:space="preserve"> </w:t>
      </w:r>
    </w:p>
    <w:p w:rsidR="0021254D" w:rsidRPr="00087685" w:rsidRDefault="001D1D60" w:rsidP="00087685">
      <w:pPr>
        <w:spacing w:after="180" w:line="276" w:lineRule="auto"/>
        <w:ind w:left="425"/>
        <w:jc w:val="both"/>
        <w:rPr>
          <w:rFonts w:ascii="David" w:eastAsia="Calibri" w:hAnsi="David" w:cs="David"/>
          <w:rtl/>
        </w:rPr>
      </w:pPr>
      <w:r w:rsidRPr="00087685">
        <w:rPr>
          <w:rFonts w:ascii="David" w:eastAsia="Calibri" w:hAnsi="David" w:cs="David"/>
          <w:rtl/>
        </w:rPr>
        <w:t>המשרד פונה בזאת</w:t>
      </w:r>
      <w:r w:rsidR="00184CA8" w:rsidRPr="00087685">
        <w:rPr>
          <w:rFonts w:ascii="David" w:eastAsia="Calibri" w:hAnsi="David" w:cs="David"/>
          <w:rtl/>
        </w:rPr>
        <w:t xml:space="preserve"> לקבל הצעות לרכישת מושב בכנסים שיתקיימו בישראל בשנ</w:t>
      </w:r>
      <w:r w:rsidR="00C86335" w:rsidRPr="00087685">
        <w:rPr>
          <w:rFonts w:ascii="David" w:eastAsia="Calibri" w:hAnsi="David" w:cs="David"/>
          <w:rtl/>
        </w:rPr>
        <w:t xml:space="preserve">ת </w:t>
      </w:r>
      <w:r w:rsidR="003646D2" w:rsidRPr="00087685">
        <w:rPr>
          <w:rFonts w:ascii="David" w:eastAsia="Calibri" w:hAnsi="David" w:cs="David"/>
          <w:rtl/>
        </w:rPr>
        <w:t xml:space="preserve">2023 </w:t>
      </w:r>
      <w:r w:rsidR="00871A1D" w:rsidRPr="00087685">
        <w:rPr>
          <w:rFonts w:ascii="David" w:eastAsia="Calibri" w:hAnsi="David" w:cs="David"/>
          <w:rtl/>
        </w:rPr>
        <w:t xml:space="preserve">(מחודש פברואר ואילך) </w:t>
      </w:r>
      <w:r w:rsidR="00C5450F" w:rsidRPr="00087685">
        <w:rPr>
          <w:rFonts w:ascii="David" w:eastAsia="Calibri" w:hAnsi="David" w:cs="David"/>
          <w:rtl/>
        </w:rPr>
        <w:t xml:space="preserve">בכל תחומי המדע </w:t>
      </w:r>
      <w:r w:rsidR="00547328" w:rsidRPr="00087685">
        <w:rPr>
          <w:rFonts w:ascii="David" w:eastAsia="Calibri" w:hAnsi="David" w:cs="David"/>
          <w:rtl/>
        </w:rPr>
        <w:t xml:space="preserve">היישומי </w:t>
      </w:r>
      <w:r w:rsidR="00C5450F" w:rsidRPr="00087685">
        <w:rPr>
          <w:rFonts w:ascii="David" w:eastAsia="Calibri" w:hAnsi="David" w:cs="David"/>
          <w:rtl/>
        </w:rPr>
        <w:t>והטכנולוגיה</w:t>
      </w:r>
      <w:r w:rsidR="00184CA8" w:rsidRPr="00087685">
        <w:rPr>
          <w:rFonts w:ascii="David" w:eastAsia="Calibri" w:hAnsi="David" w:cs="David"/>
          <w:rtl/>
        </w:rPr>
        <w:t xml:space="preserve">, </w:t>
      </w:r>
      <w:r w:rsidR="00F55F15" w:rsidRPr="00087685">
        <w:rPr>
          <w:rFonts w:ascii="David" w:eastAsia="Calibri" w:hAnsi="David" w:cs="David"/>
          <w:rtl/>
        </w:rPr>
        <w:t>ו</w:t>
      </w:r>
      <w:r w:rsidR="00184CA8" w:rsidRPr="00087685">
        <w:rPr>
          <w:rFonts w:ascii="David" w:eastAsia="Calibri" w:hAnsi="David" w:cs="David"/>
          <w:rtl/>
        </w:rPr>
        <w:t>בהם</w:t>
      </w:r>
      <w:r w:rsidR="00DD5ED8" w:rsidRPr="00087685">
        <w:rPr>
          <w:rFonts w:ascii="David" w:eastAsia="Calibri" w:hAnsi="David" w:cs="David"/>
          <w:rtl/>
        </w:rPr>
        <w:t xml:space="preserve"> נציגי המשרד יהיו שותפים בוועדה </w:t>
      </w:r>
      <w:r w:rsidR="00184CA8" w:rsidRPr="00087685">
        <w:rPr>
          <w:rFonts w:ascii="David" w:eastAsia="Calibri" w:hAnsi="David" w:cs="David"/>
          <w:rtl/>
        </w:rPr>
        <w:t>המארגנת לתכנונם ותוכן המושב שיירכש על ידי המשרד ייקבע בשיתוף עם המשרד, ובמסגרתו נציג המשרד יימנה בין המרצים, הדוברים או נושאי הדברים בו, בהתאם ל</w:t>
      </w:r>
      <w:r w:rsidR="002E054A" w:rsidRPr="00087685">
        <w:rPr>
          <w:rFonts w:ascii="David" w:eastAsia="Calibri" w:hAnsi="David" w:cs="David"/>
          <w:rtl/>
        </w:rPr>
        <w:t>מפורט</w:t>
      </w:r>
      <w:r w:rsidR="00184CA8" w:rsidRPr="00087685">
        <w:rPr>
          <w:rFonts w:ascii="David" w:eastAsia="Calibri" w:hAnsi="David" w:cs="David"/>
          <w:rtl/>
        </w:rPr>
        <w:t xml:space="preserve"> בקול </w:t>
      </w:r>
      <w:r w:rsidR="00871A1D" w:rsidRPr="00087685">
        <w:rPr>
          <w:rFonts w:ascii="David" w:eastAsia="Calibri" w:hAnsi="David" w:cs="David"/>
          <w:rtl/>
        </w:rPr>
        <w:t>ה</w:t>
      </w:r>
      <w:r w:rsidR="00184CA8" w:rsidRPr="00087685">
        <w:rPr>
          <w:rFonts w:ascii="David" w:eastAsia="Calibri" w:hAnsi="David" w:cs="David"/>
          <w:rtl/>
        </w:rPr>
        <w:t>קורא</w:t>
      </w:r>
      <w:r w:rsidR="00F052FE" w:rsidRPr="00087685">
        <w:rPr>
          <w:rFonts w:ascii="David" w:eastAsia="Calibri" w:hAnsi="David" w:cs="David"/>
          <w:rtl/>
        </w:rPr>
        <w:t xml:space="preserve">. </w:t>
      </w:r>
    </w:p>
    <w:p w:rsidR="001D1D60" w:rsidRPr="00087685" w:rsidRDefault="001D1D60" w:rsidP="00087685">
      <w:pPr>
        <w:spacing w:after="180" w:line="276" w:lineRule="auto"/>
        <w:jc w:val="both"/>
        <w:rPr>
          <w:rFonts w:ascii="David" w:eastAsia="Calibri" w:hAnsi="David" w:cs="David"/>
          <w:rtl/>
        </w:rPr>
      </w:pPr>
      <w:r w:rsidRPr="00087685">
        <w:rPr>
          <w:rFonts w:ascii="David" w:eastAsia="Calibri" w:hAnsi="David" w:cs="David"/>
          <w:rtl/>
        </w:rPr>
        <w:t>ההתקשרות עם המציעים הזוכים תבוצע בכפוף לזמינות תקציבית.</w:t>
      </w:r>
    </w:p>
    <w:p w:rsidR="00B41F2F" w:rsidRPr="00087685" w:rsidRDefault="00BF550E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hAnsi="David"/>
          <w:b/>
          <w:bCs/>
          <w:sz w:val="24"/>
          <w:u w:val="single"/>
        </w:rPr>
      </w:pPr>
      <w:r w:rsidRPr="00087685">
        <w:rPr>
          <w:rFonts w:ascii="David" w:hAnsi="David"/>
          <w:b/>
          <w:bCs/>
          <w:sz w:val="24"/>
          <w:u w:val="single"/>
          <w:rtl/>
        </w:rPr>
        <w:t>תנאי סף</w:t>
      </w:r>
      <w:r w:rsidR="00B41F2F" w:rsidRPr="00087685">
        <w:rPr>
          <w:rFonts w:ascii="David" w:hAnsi="David"/>
          <w:b/>
          <w:bCs/>
          <w:sz w:val="24"/>
          <w:u w:val="single"/>
          <w:rtl/>
        </w:rPr>
        <w:t xml:space="preserve"> </w:t>
      </w:r>
      <w:r w:rsidR="00643261" w:rsidRPr="00087685">
        <w:rPr>
          <w:rFonts w:ascii="David" w:hAnsi="David"/>
          <w:b/>
          <w:bCs/>
          <w:sz w:val="24"/>
          <w:u w:val="single"/>
          <w:rtl/>
        </w:rPr>
        <w:t>להשתתפות בקול הקורא</w:t>
      </w:r>
    </w:p>
    <w:p w:rsidR="00A10481" w:rsidRPr="00087685" w:rsidRDefault="00166C51" w:rsidP="00CC54C9">
      <w:pPr>
        <w:numPr>
          <w:ilvl w:val="0"/>
          <w:numId w:val="1"/>
        </w:numPr>
        <w:spacing w:line="276" w:lineRule="auto"/>
        <w:ind w:left="425" w:firstLine="0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המ</w:t>
      </w:r>
      <w:r w:rsidR="00FE4191" w:rsidRPr="00087685">
        <w:rPr>
          <w:rFonts w:ascii="David" w:hAnsi="David" w:cs="David"/>
          <w:rtl/>
        </w:rPr>
        <w:t>ציע</w:t>
      </w:r>
      <w:r w:rsidRPr="00087685">
        <w:rPr>
          <w:rFonts w:ascii="David" w:hAnsi="David" w:cs="David"/>
          <w:rtl/>
        </w:rPr>
        <w:t xml:space="preserve"> </w:t>
      </w:r>
      <w:r w:rsidR="001E1E24" w:rsidRPr="00087685">
        <w:rPr>
          <w:rFonts w:ascii="David" w:hAnsi="David" w:cs="David"/>
          <w:rtl/>
        </w:rPr>
        <w:t xml:space="preserve">מעוניין לערוך כנס העונה על </w:t>
      </w:r>
      <w:r w:rsidR="001B4D1C" w:rsidRPr="00087685">
        <w:rPr>
          <w:rFonts w:ascii="David" w:hAnsi="David" w:cs="David"/>
          <w:rtl/>
        </w:rPr>
        <w:t xml:space="preserve">כל </w:t>
      </w:r>
      <w:r w:rsidR="008E6E79" w:rsidRPr="00087685">
        <w:rPr>
          <w:rFonts w:ascii="David" w:hAnsi="David" w:cs="David"/>
          <w:rtl/>
        </w:rPr>
        <w:t>השירותים המבוקשים</w:t>
      </w:r>
      <w:r w:rsidR="001E1E24" w:rsidRPr="00087685">
        <w:rPr>
          <w:rFonts w:ascii="David" w:hAnsi="David" w:cs="David"/>
          <w:rtl/>
        </w:rPr>
        <w:t xml:space="preserve"> </w:t>
      </w:r>
      <w:r w:rsidR="008E6E79" w:rsidRPr="00087685">
        <w:rPr>
          <w:rFonts w:ascii="David" w:hAnsi="David" w:cs="David"/>
          <w:rtl/>
        </w:rPr>
        <w:t>כפי שפורטו</w:t>
      </w:r>
      <w:r w:rsidR="001E1E24" w:rsidRPr="00087685">
        <w:rPr>
          <w:rFonts w:ascii="David" w:hAnsi="David" w:cs="David"/>
          <w:rtl/>
        </w:rPr>
        <w:t xml:space="preserve"> בסעיף ב' </w:t>
      </w:r>
      <w:r w:rsidR="00247F56">
        <w:rPr>
          <w:rFonts w:ascii="David" w:hAnsi="David" w:cs="David" w:hint="cs"/>
          <w:rtl/>
        </w:rPr>
        <w:t>לקול הקורא</w:t>
      </w:r>
      <w:r w:rsidR="001E1E24" w:rsidRPr="00087685">
        <w:rPr>
          <w:rFonts w:ascii="David" w:hAnsi="David" w:cs="David"/>
          <w:rtl/>
        </w:rPr>
        <w:t>, ו</w:t>
      </w:r>
      <w:r w:rsidR="00A10481" w:rsidRPr="00087685">
        <w:rPr>
          <w:rFonts w:ascii="David" w:hAnsi="David" w:cs="David"/>
          <w:rtl/>
        </w:rPr>
        <w:t>ה</w:t>
      </w:r>
      <w:r w:rsidR="001B4D1C" w:rsidRPr="00087685">
        <w:rPr>
          <w:rFonts w:ascii="David" w:hAnsi="David" w:cs="David"/>
          <w:rtl/>
        </w:rPr>
        <w:t>וא</w:t>
      </w:r>
      <w:r w:rsidR="00A10481" w:rsidRPr="00087685">
        <w:rPr>
          <w:rFonts w:ascii="David" w:hAnsi="David" w:cs="David"/>
          <w:rtl/>
        </w:rPr>
        <w:t xml:space="preserve"> </w:t>
      </w:r>
      <w:r w:rsidR="00CC54C9">
        <w:rPr>
          <w:rFonts w:ascii="David" w:hAnsi="David" w:cs="David"/>
          <w:rtl/>
        </w:rPr>
        <w:br/>
      </w:r>
      <w:r w:rsidR="00CC54C9">
        <w:rPr>
          <w:rFonts w:ascii="David" w:hAnsi="David" w:cs="David" w:hint="cs"/>
          <w:rtl/>
        </w:rPr>
        <w:t xml:space="preserve">      </w:t>
      </w:r>
      <w:bookmarkStart w:id="0" w:name="_GoBack"/>
      <w:bookmarkEnd w:id="0"/>
      <w:r w:rsidR="00A10481" w:rsidRPr="00087685">
        <w:rPr>
          <w:rFonts w:ascii="David" w:hAnsi="David" w:cs="David"/>
          <w:rtl/>
        </w:rPr>
        <w:t xml:space="preserve">אחד </w:t>
      </w:r>
      <w:r w:rsidR="00062316" w:rsidRPr="00087685">
        <w:rPr>
          <w:rFonts w:ascii="David" w:hAnsi="David" w:cs="David"/>
          <w:rtl/>
        </w:rPr>
        <w:t>מאלה</w:t>
      </w:r>
      <w:r w:rsidR="006742E7" w:rsidRPr="00087685">
        <w:rPr>
          <w:rFonts w:ascii="David" w:hAnsi="David" w:cs="David"/>
          <w:rtl/>
        </w:rPr>
        <w:t xml:space="preserve"> (להלן – </w:t>
      </w:r>
      <w:r w:rsidR="006742E7" w:rsidRPr="00087685">
        <w:rPr>
          <w:rFonts w:ascii="David" w:hAnsi="David" w:cs="David"/>
          <w:b/>
          <w:bCs/>
          <w:rtl/>
        </w:rPr>
        <w:t>המציע</w:t>
      </w:r>
      <w:r w:rsidR="006742E7" w:rsidRPr="00087685">
        <w:rPr>
          <w:rFonts w:ascii="David" w:hAnsi="David" w:cs="David"/>
          <w:rtl/>
        </w:rPr>
        <w:t>)</w:t>
      </w:r>
      <w:r w:rsidR="00A10481" w:rsidRPr="00087685">
        <w:rPr>
          <w:rFonts w:ascii="David" w:hAnsi="David" w:cs="David"/>
          <w:rtl/>
        </w:rPr>
        <w:t>:</w:t>
      </w:r>
    </w:p>
    <w:p w:rsidR="0098089A" w:rsidRPr="00087685" w:rsidRDefault="0098089A" w:rsidP="00087685">
      <w:pPr>
        <w:pStyle w:val="af2"/>
        <w:numPr>
          <w:ilvl w:val="1"/>
          <w:numId w:val="1"/>
        </w:numPr>
        <w:tabs>
          <w:tab w:val="clear" w:pos="1440"/>
          <w:tab w:val="num" w:pos="1134"/>
        </w:tabs>
        <w:spacing w:line="276" w:lineRule="auto"/>
        <w:ind w:left="425" w:firstLine="425"/>
        <w:contextualSpacing w:val="0"/>
        <w:rPr>
          <w:rFonts w:ascii="David" w:hAnsi="David"/>
          <w:sz w:val="24"/>
          <w:rtl/>
        </w:rPr>
      </w:pPr>
      <w:r w:rsidRPr="00087685">
        <w:rPr>
          <w:rFonts w:ascii="David" w:hAnsi="David"/>
          <w:bCs/>
          <w:sz w:val="24"/>
          <w:rtl/>
        </w:rPr>
        <w:t>"המוסד</w:t>
      </w:r>
      <w:r w:rsidRPr="00087685">
        <w:rPr>
          <w:rFonts w:ascii="David" w:hAnsi="David"/>
          <w:b/>
          <w:sz w:val="24"/>
          <w:rtl/>
        </w:rPr>
        <w:t xml:space="preserve">" - </w:t>
      </w:r>
      <w:r w:rsidRPr="00087685">
        <w:rPr>
          <w:rFonts w:ascii="David" w:hAnsi="David"/>
          <w:sz w:val="24"/>
          <w:rtl/>
        </w:rPr>
        <w:t xml:space="preserve">מוסד מוכר להשכלה גבוהה בישראל, כמשמעותו בחוק המועצה להשכלה גבוהה, </w:t>
      </w:r>
      <w:r w:rsidR="00B6198A" w:rsidRPr="00087685">
        <w:rPr>
          <w:rFonts w:ascii="David" w:hAnsi="David"/>
          <w:sz w:val="24"/>
          <w:rtl/>
        </w:rPr>
        <w:br/>
        <w:t xml:space="preserve"> </w:t>
      </w:r>
      <w:r w:rsidR="00B6198A" w:rsidRPr="00087685">
        <w:rPr>
          <w:rFonts w:ascii="David" w:hAnsi="David"/>
          <w:sz w:val="24"/>
          <w:rtl/>
        </w:rPr>
        <w:tab/>
      </w:r>
      <w:r w:rsidRPr="00087685">
        <w:rPr>
          <w:rFonts w:ascii="David" w:hAnsi="David"/>
          <w:sz w:val="24"/>
          <w:rtl/>
        </w:rPr>
        <w:t xml:space="preserve">התשי"ח-1958 וכן מכון מחקר בישראל שהוא מלכ"ר, חל"צ, חברה ממשלתית או יחידה ממשלתית </w:t>
      </w:r>
      <w:r w:rsidR="00B6198A" w:rsidRPr="00087685">
        <w:rPr>
          <w:rFonts w:ascii="David" w:hAnsi="David"/>
          <w:sz w:val="24"/>
          <w:rtl/>
        </w:rPr>
        <w:br/>
        <w:t xml:space="preserve"> </w:t>
      </w:r>
      <w:r w:rsidR="00B6198A" w:rsidRPr="00087685">
        <w:rPr>
          <w:rFonts w:ascii="David" w:hAnsi="David"/>
          <w:sz w:val="24"/>
          <w:rtl/>
        </w:rPr>
        <w:tab/>
      </w:r>
      <w:r w:rsidRPr="00087685">
        <w:rPr>
          <w:rFonts w:ascii="David" w:hAnsi="David"/>
          <w:sz w:val="24"/>
          <w:rtl/>
        </w:rPr>
        <w:t xml:space="preserve">(כגון: בתי חולים, מרכזי מחקר ופיתוח אזוריים). </w:t>
      </w:r>
      <w:r w:rsidRPr="00087685">
        <w:rPr>
          <w:rFonts w:ascii="David" w:hAnsi="David"/>
          <w:b/>
          <w:sz w:val="24"/>
          <w:rtl/>
        </w:rPr>
        <w:t>לעניין זה: "</w:t>
      </w:r>
      <w:r w:rsidRPr="00087685">
        <w:rPr>
          <w:rFonts w:ascii="David" w:hAnsi="David"/>
          <w:b/>
          <w:bCs/>
          <w:sz w:val="24"/>
          <w:rtl/>
        </w:rPr>
        <w:t>מכון מחקר</w:t>
      </w:r>
      <w:r w:rsidRPr="00087685">
        <w:rPr>
          <w:rFonts w:ascii="David" w:hAnsi="David"/>
          <w:b/>
          <w:sz w:val="24"/>
          <w:rtl/>
        </w:rPr>
        <w:t xml:space="preserve">" משמעו – גוף אשר חלק </w:t>
      </w:r>
      <w:r w:rsidR="00B6198A" w:rsidRPr="00087685">
        <w:rPr>
          <w:rFonts w:ascii="David" w:hAnsi="David"/>
          <w:b/>
          <w:sz w:val="24"/>
          <w:rtl/>
        </w:rPr>
        <w:br/>
        <w:t xml:space="preserve"> </w:t>
      </w:r>
      <w:r w:rsidR="00B6198A" w:rsidRPr="00087685">
        <w:rPr>
          <w:rFonts w:ascii="David" w:hAnsi="David"/>
          <w:b/>
          <w:sz w:val="24"/>
          <w:rtl/>
        </w:rPr>
        <w:tab/>
      </w:r>
      <w:r w:rsidRPr="00087685">
        <w:rPr>
          <w:rFonts w:ascii="David" w:hAnsi="David"/>
          <w:b/>
          <w:sz w:val="24"/>
          <w:rtl/>
        </w:rPr>
        <w:t xml:space="preserve">ניכר מפעילותו קשור לקידום המחקר בחזית הידע העולמי, ברשותו תשתית ציוד לביצוע מחקרים, </w:t>
      </w:r>
      <w:r w:rsidR="00B6198A" w:rsidRPr="00087685">
        <w:rPr>
          <w:rFonts w:ascii="David" w:hAnsi="David"/>
          <w:b/>
          <w:sz w:val="24"/>
          <w:rtl/>
        </w:rPr>
        <w:br/>
        <w:t xml:space="preserve"> </w:t>
      </w:r>
      <w:r w:rsidR="00B6198A" w:rsidRPr="00087685">
        <w:rPr>
          <w:rFonts w:ascii="David" w:hAnsi="David"/>
          <w:b/>
          <w:sz w:val="24"/>
          <w:rtl/>
        </w:rPr>
        <w:tab/>
      </w:r>
      <w:r w:rsidRPr="00087685">
        <w:rPr>
          <w:rFonts w:ascii="David" w:hAnsi="David"/>
          <w:b/>
          <w:sz w:val="24"/>
          <w:rtl/>
        </w:rPr>
        <w:t xml:space="preserve">והחוקרים אשר מועסקים במסגרתו עוסקים בין היתר בפרסום מאמרים מטעמו בעיתונות מדעית </w:t>
      </w:r>
      <w:r w:rsidR="00B6198A" w:rsidRPr="00087685">
        <w:rPr>
          <w:rFonts w:ascii="David" w:hAnsi="David"/>
          <w:b/>
          <w:sz w:val="24"/>
          <w:rtl/>
        </w:rPr>
        <w:br/>
        <w:t xml:space="preserve"> </w:t>
      </w:r>
      <w:r w:rsidR="00B6198A" w:rsidRPr="00087685">
        <w:rPr>
          <w:rFonts w:ascii="David" w:hAnsi="David"/>
          <w:b/>
          <w:sz w:val="24"/>
          <w:rtl/>
        </w:rPr>
        <w:tab/>
      </w:r>
      <w:r w:rsidRPr="00087685">
        <w:rPr>
          <w:rFonts w:ascii="David" w:hAnsi="David"/>
          <w:b/>
          <w:sz w:val="24"/>
          <w:rtl/>
        </w:rPr>
        <w:t>בינלאומית ובהצגת עבודות בכנסים בינלאומיים.</w:t>
      </w:r>
    </w:p>
    <w:p w:rsidR="005D5C49" w:rsidRPr="00087685" w:rsidRDefault="00072EA9" w:rsidP="00087685">
      <w:pPr>
        <w:numPr>
          <w:ilvl w:val="1"/>
          <w:numId w:val="1"/>
        </w:numPr>
        <w:tabs>
          <w:tab w:val="clear" w:pos="1440"/>
          <w:tab w:val="num" w:pos="1134"/>
        </w:tabs>
        <w:spacing w:line="276" w:lineRule="auto"/>
        <w:ind w:left="425" w:firstLine="425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"</w:t>
      </w:r>
      <w:r w:rsidR="00830D78" w:rsidRPr="00087685">
        <w:rPr>
          <w:rFonts w:ascii="David" w:hAnsi="David" w:cs="David"/>
          <w:b/>
          <w:bCs/>
          <w:rtl/>
        </w:rPr>
        <w:t>ארגון</w:t>
      </w:r>
      <w:r w:rsidR="009A64A2" w:rsidRPr="00087685">
        <w:rPr>
          <w:rFonts w:ascii="David" w:hAnsi="David" w:cs="David"/>
          <w:b/>
          <w:bCs/>
          <w:rtl/>
        </w:rPr>
        <w:t xml:space="preserve"> </w:t>
      </w:r>
      <w:r w:rsidR="001768B8" w:rsidRPr="00087685">
        <w:rPr>
          <w:rFonts w:ascii="David" w:hAnsi="David" w:cs="David"/>
          <w:b/>
          <w:bCs/>
          <w:rtl/>
        </w:rPr>
        <w:t xml:space="preserve">מדעי או טכנולוגי </w:t>
      </w:r>
      <w:r w:rsidR="009A64A2" w:rsidRPr="00087685">
        <w:rPr>
          <w:rFonts w:ascii="David" w:hAnsi="David" w:cs="David"/>
          <w:b/>
          <w:bCs/>
          <w:rtl/>
        </w:rPr>
        <w:t>ישראלי</w:t>
      </w:r>
      <w:r w:rsidRPr="00087685">
        <w:rPr>
          <w:rFonts w:ascii="David" w:hAnsi="David" w:cs="David"/>
          <w:rtl/>
        </w:rPr>
        <w:t xml:space="preserve">", משמע – </w:t>
      </w:r>
      <w:r w:rsidR="009A64A2" w:rsidRPr="00087685">
        <w:rPr>
          <w:rFonts w:ascii="David" w:hAnsi="David" w:cs="David"/>
          <w:rtl/>
        </w:rPr>
        <w:t xml:space="preserve">תאגיד </w:t>
      </w:r>
      <w:r w:rsidR="005E4CA2" w:rsidRPr="00087685">
        <w:rPr>
          <w:rFonts w:ascii="David" w:hAnsi="David" w:cs="David"/>
          <w:rtl/>
        </w:rPr>
        <w:t>הרשום בישראל</w:t>
      </w:r>
      <w:r w:rsidR="00B94B27" w:rsidRPr="00087685">
        <w:rPr>
          <w:rFonts w:ascii="David" w:hAnsi="David" w:cs="David"/>
          <w:rtl/>
        </w:rPr>
        <w:t xml:space="preserve"> </w:t>
      </w:r>
      <w:r w:rsidR="00F060FD" w:rsidRPr="00087685">
        <w:rPr>
          <w:rFonts w:ascii="David" w:hAnsi="David" w:cs="David"/>
          <w:rtl/>
        </w:rPr>
        <w:t>שהוכר כמלכ"ר ו</w:t>
      </w:r>
      <w:r w:rsidR="00171FC2" w:rsidRPr="00087685">
        <w:rPr>
          <w:rFonts w:ascii="David" w:hAnsi="David" w:cs="David"/>
          <w:rtl/>
        </w:rPr>
        <w:t xml:space="preserve">שחלק ניכר </w:t>
      </w:r>
      <w:r w:rsidR="00B6198A" w:rsidRPr="00087685">
        <w:rPr>
          <w:rFonts w:ascii="David" w:hAnsi="David" w:cs="David"/>
          <w:rtl/>
        </w:rPr>
        <w:br/>
        <w:t xml:space="preserve"> </w:t>
      </w:r>
      <w:r w:rsidR="00B6198A" w:rsidRPr="00087685">
        <w:rPr>
          <w:rFonts w:ascii="David" w:hAnsi="David" w:cs="David"/>
          <w:rtl/>
        </w:rPr>
        <w:tab/>
      </w:r>
      <w:r w:rsidR="00171FC2" w:rsidRPr="00087685">
        <w:rPr>
          <w:rFonts w:ascii="David" w:hAnsi="David" w:cs="David"/>
          <w:rtl/>
        </w:rPr>
        <w:t>מ</w:t>
      </w:r>
      <w:r w:rsidR="00B94B27" w:rsidRPr="00087685">
        <w:rPr>
          <w:rFonts w:ascii="David" w:hAnsi="David" w:cs="David"/>
          <w:rtl/>
        </w:rPr>
        <w:t>פעילות</w:t>
      </w:r>
      <w:r w:rsidR="009A64A2" w:rsidRPr="00087685">
        <w:rPr>
          <w:rFonts w:ascii="David" w:hAnsi="David" w:cs="David"/>
          <w:rtl/>
        </w:rPr>
        <w:t>ו</w:t>
      </w:r>
      <w:r w:rsidR="00B94B27" w:rsidRPr="00087685">
        <w:rPr>
          <w:rFonts w:ascii="David" w:hAnsi="David" w:cs="David"/>
          <w:rtl/>
        </w:rPr>
        <w:t xml:space="preserve"> קידום המחקר</w:t>
      </w:r>
      <w:r w:rsidR="009A64A2" w:rsidRPr="00087685">
        <w:rPr>
          <w:rFonts w:ascii="David" w:hAnsi="David" w:cs="David"/>
          <w:rtl/>
        </w:rPr>
        <w:t xml:space="preserve"> המדעי ו/או הטכנולוגי</w:t>
      </w:r>
      <w:r w:rsidR="00B94B27" w:rsidRPr="00087685">
        <w:rPr>
          <w:rFonts w:ascii="David" w:hAnsi="David" w:cs="David"/>
          <w:rtl/>
        </w:rPr>
        <w:t xml:space="preserve">, </w:t>
      </w:r>
      <w:r w:rsidR="009A64A2" w:rsidRPr="00087685">
        <w:rPr>
          <w:rFonts w:ascii="David" w:hAnsi="David" w:cs="David"/>
          <w:rtl/>
        </w:rPr>
        <w:t xml:space="preserve">והעומד בשיתוף פעולה לשם ארגון הכנס עם ארגון </w:t>
      </w:r>
      <w:r w:rsidR="00B6198A" w:rsidRPr="00087685">
        <w:rPr>
          <w:rFonts w:ascii="David" w:hAnsi="David" w:cs="David"/>
          <w:rtl/>
        </w:rPr>
        <w:br/>
        <w:t xml:space="preserve"> </w:t>
      </w:r>
      <w:r w:rsidR="00B6198A" w:rsidRPr="00087685">
        <w:rPr>
          <w:rFonts w:ascii="David" w:hAnsi="David" w:cs="David"/>
          <w:rtl/>
        </w:rPr>
        <w:tab/>
      </w:r>
      <w:r w:rsidR="009A64A2" w:rsidRPr="00087685">
        <w:rPr>
          <w:rFonts w:ascii="David" w:hAnsi="David" w:cs="David"/>
          <w:rtl/>
        </w:rPr>
        <w:t>מדעי ו/או טכנולוגי בחוץ לארץ</w:t>
      </w:r>
      <w:r w:rsidR="001E10FC" w:rsidRPr="00087685">
        <w:rPr>
          <w:rFonts w:ascii="David" w:hAnsi="David" w:cs="David"/>
          <w:rtl/>
        </w:rPr>
        <w:t>;</w:t>
      </w:r>
    </w:p>
    <w:p w:rsidR="00703213" w:rsidRPr="00087685" w:rsidRDefault="00AF2B06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ברשות המ</w:t>
      </w:r>
      <w:r w:rsidR="00703213" w:rsidRPr="00087685">
        <w:rPr>
          <w:rFonts w:ascii="David" w:hAnsi="David" w:cs="David"/>
          <w:rtl/>
        </w:rPr>
        <w:t>ציע אישור רישום כעוסק מורשה או כמלכ"ר ברשויות המס.</w:t>
      </w:r>
    </w:p>
    <w:p w:rsidR="00703213" w:rsidRPr="00087685" w:rsidRDefault="00703213" w:rsidP="00087685">
      <w:pPr>
        <w:numPr>
          <w:ilvl w:val="0"/>
          <w:numId w:val="1"/>
        </w:numPr>
        <w:spacing w:line="276" w:lineRule="auto"/>
        <w:ind w:left="714" w:hanging="357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 xml:space="preserve">ברשות המציע אישור ניהול ספרים </w:t>
      </w:r>
      <w:r w:rsidR="00E03A65" w:rsidRPr="00087685">
        <w:rPr>
          <w:rFonts w:ascii="David" w:hAnsi="David" w:cs="David"/>
          <w:rtl/>
        </w:rPr>
        <w:t>תקף לשנה השוטפת</w:t>
      </w:r>
      <w:r w:rsidR="00A61282" w:rsidRPr="00087685">
        <w:rPr>
          <w:rFonts w:ascii="David" w:hAnsi="David" w:cs="David"/>
          <w:rtl/>
        </w:rPr>
        <w:t>.</w:t>
      </w:r>
    </w:p>
    <w:p w:rsidR="00DE7536" w:rsidRPr="00087685" w:rsidRDefault="00A843D1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ברשות ה</w:t>
      </w:r>
      <w:r w:rsidR="00703213" w:rsidRPr="00087685">
        <w:rPr>
          <w:rFonts w:ascii="David" w:hAnsi="David" w:cs="David"/>
          <w:rtl/>
        </w:rPr>
        <w:t xml:space="preserve">מציע שהוא עמותה אישור ניהול תקין </w:t>
      </w:r>
      <w:r w:rsidR="00E03A65" w:rsidRPr="00087685">
        <w:rPr>
          <w:rFonts w:ascii="David" w:hAnsi="David" w:cs="David"/>
          <w:rtl/>
        </w:rPr>
        <w:t>תקף לשנה השוטפת</w:t>
      </w:r>
      <w:r w:rsidR="00703213" w:rsidRPr="00087685">
        <w:rPr>
          <w:rFonts w:ascii="David" w:hAnsi="David" w:cs="David"/>
          <w:rtl/>
        </w:rPr>
        <w:t xml:space="preserve"> מטעם רשם העמותות.</w:t>
      </w:r>
      <w:r w:rsidR="004678AF" w:rsidRPr="00087685">
        <w:rPr>
          <w:rFonts w:ascii="David" w:hAnsi="David" w:cs="David"/>
          <w:rtl/>
        </w:rPr>
        <w:t xml:space="preserve"> </w:t>
      </w:r>
    </w:p>
    <w:p w:rsidR="00152616" w:rsidRPr="00087685" w:rsidRDefault="005960AB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ל</w:t>
      </w:r>
      <w:r w:rsidR="00C87D07" w:rsidRPr="00087685">
        <w:rPr>
          <w:rFonts w:ascii="David" w:hAnsi="David" w:cs="David"/>
          <w:rtl/>
        </w:rPr>
        <w:t xml:space="preserve">רשות </w:t>
      </w:r>
      <w:r w:rsidR="0039415F" w:rsidRPr="00087685">
        <w:rPr>
          <w:rFonts w:ascii="David" w:hAnsi="David" w:cs="David"/>
          <w:rtl/>
        </w:rPr>
        <w:t>המציע</w:t>
      </w:r>
      <w:r w:rsidR="00F42484" w:rsidRPr="00087685">
        <w:rPr>
          <w:rFonts w:ascii="David" w:hAnsi="David" w:cs="David"/>
          <w:rtl/>
        </w:rPr>
        <w:t xml:space="preserve"> </w:t>
      </w:r>
      <w:r w:rsidR="00C62842" w:rsidRPr="00087685">
        <w:rPr>
          <w:rFonts w:ascii="David" w:hAnsi="David" w:cs="David"/>
          <w:rtl/>
        </w:rPr>
        <w:t>המקום</w:t>
      </w:r>
      <w:r w:rsidR="00F052FE" w:rsidRPr="00087685">
        <w:rPr>
          <w:rFonts w:ascii="David" w:hAnsi="David" w:cs="David"/>
          <w:rtl/>
        </w:rPr>
        <w:t xml:space="preserve">, כוח </w:t>
      </w:r>
      <w:r w:rsidR="00C87D07" w:rsidRPr="00087685">
        <w:rPr>
          <w:rFonts w:ascii="David" w:hAnsi="David" w:cs="David"/>
          <w:rtl/>
        </w:rPr>
        <w:t>ה</w:t>
      </w:r>
      <w:r w:rsidR="00F052FE" w:rsidRPr="00087685">
        <w:rPr>
          <w:rFonts w:ascii="David" w:hAnsi="David" w:cs="David"/>
          <w:rtl/>
        </w:rPr>
        <w:t xml:space="preserve">אדם, </w:t>
      </w:r>
      <w:r w:rsidR="00C87D07" w:rsidRPr="00087685">
        <w:rPr>
          <w:rFonts w:ascii="David" w:hAnsi="David" w:cs="David"/>
          <w:rtl/>
        </w:rPr>
        <w:t>ה</w:t>
      </w:r>
      <w:r w:rsidR="00F052FE" w:rsidRPr="00087685">
        <w:rPr>
          <w:rFonts w:ascii="David" w:hAnsi="David" w:cs="David"/>
          <w:rtl/>
        </w:rPr>
        <w:t>ציוד</w:t>
      </w:r>
      <w:r w:rsidR="00F42484" w:rsidRPr="00087685">
        <w:rPr>
          <w:rFonts w:ascii="David" w:hAnsi="David" w:cs="David"/>
          <w:rtl/>
        </w:rPr>
        <w:t xml:space="preserve">, הניסיון והידע </w:t>
      </w:r>
      <w:r w:rsidR="00C87D07" w:rsidRPr="00087685">
        <w:rPr>
          <w:rFonts w:ascii="David" w:hAnsi="David" w:cs="David"/>
          <w:rtl/>
        </w:rPr>
        <w:t xml:space="preserve">המתאימים והדרושים </w:t>
      </w:r>
      <w:r w:rsidR="00F052FE" w:rsidRPr="00087685">
        <w:rPr>
          <w:rFonts w:ascii="David" w:hAnsi="David" w:cs="David"/>
          <w:rtl/>
        </w:rPr>
        <w:t>ל</w:t>
      </w:r>
      <w:r w:rsidR="0016232B" w:rsidRPr="00087685">
        <w:rPr>
          <w:rFonts w:ascii="David" w:hAnsi="David" w:cs="David"/>
          <w:rtl/>
        </w:rPr>
        <w:t>עריכת הכנס</w:t>
      </w:r>
      <w:r w:rsidR="00F052FE" w:rsidRPr="00087685">
        <w:rPr>
          <w:rFonts w:ascii="David" w:hAnsi="David" w:cs="David"/>
          <w:rtl/>
        </w:rPr>
        <w:t>.</w:t>
      </w:r>
    </w:p>
    <w:p w:rsidR="00A55375" w:rsidRPr="00087685" w:rsidRDefault="00A55375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 xml:space="preserve">יו"ר </w:t>
      </w:r>
      <w:r w:rsidR="00FE1A66" w:rsidRPr="00087685">
        <w:rPr>
          <w:rFonts w:ascii="David" w:hAnsi="David" w:cs="David"/>
          <w:rtl/>
        </w:rPr>
        <w:t>הו</w:t>
      </w:r>
      <w:r w:rsidR="001B4D1C" w:rsidRPr="00087685">
        <w:rPr>
          <w:rFonts w:ascii="David" w:hAnsi="David" w:cs="David"/>
          <w:rtl/>
        </w:rPr>
        <w:t>ו</w:t>
      </w:r>
      <w:r w:rsidR="00FE1A66" w:rsidRPr="00087685">
        <w:rPr>
          <w:rFonts w:ascii="David" w:hAnsi="David" w:cs="David"/>
          <w:rtl/>
        </w:rPr>
        <w:t>עדה ה</w:t>
      </w:r>
      <w:r w:rsidR="00212633" w:rsidRPr="00087685">
        <w:rPr>
          <w:rFonts w:ascii="David" w:hAnsi="David" w:cs="David"/>
          <w:rtl/>
        </w:rPr>
        <w:t>אקדמית/</w:t>
      </w:r>
      <w:r w:rsidR="00FE1A66" w:rsidRPr="00087685">
        <w:rPr>
          <w:rFonts w:ascii="David" w:hAnsi="David" w:cs="David"/>
          <w:rtl/>
        </w:rPr>
        <w:t xml:space="preserve">מדעית </w:t>
      </w:r>
      <w:r w:rsidRPr="00087685">
        <w:rPr>
          <w:rFonts w:ascii="David" w:hAnsi="David" w:cs="David"/>
          <w:rtl/>
        </w:rPr>
        <w:t>של הכנס</w:t>
      </w:r>
      <w:r w:rsidR="00367A14" w:rsidRPr="00087685">
        <w:rPr>
          <w:rFonts w:ascii="David" w:hAnsi="David" w:cs="David"/>
          <w:rtl/>
        </w:rPr>
        <w:t xml:space="preserve"> </w:t>
      </w:r>
      <w:r w:rsidRPr="00087685">
        <w:rPr>
          <w:rFonts w:ascii="David" w:hAnsi="David" w:cs="David"/>
          <w:rtl/>
        </w:rPr>
        <w:t>ה</w:t>
      </w:r>
      <w:r w:rsidR="00087685">
        <w:rPr>
          <w:rFonts w:ascii="David" w:hAnsi="David" w:cs="David" w:hint="cs"/>
          <w:rtl/>
        </w:rPr>
        <w:t>ו</w:t>
      </w:r>
      <w:r w:rsidR="001B4D1C" w:rsidRPr="00087685">
        <w:rPr>
          <w:rFonts w:ascii="David" w:hAnsi="David" w:cs="David"/>
          <w:rtl/>
        </w:rPr>
        <w:t>א</w:t>
      </w:r>
      <w:r w:rsidR="00087685">
        <w:rPr>
          <w:rFonts w:ascii="David" w:hAnsi="David" w:cs="David" w:hint="cs"/>
          <w:rtl/>
        </w:rPr>
        <w:t>/היא</w:t>
      </w:r>
      <w:r w:rsidRPr="00087685">
        <w:rPr>
          <w:rFonts w:ascii="David" w:hAnsi="David" w:cs="David"/>
          <w:rtl/>
        </w:rPr>
        <w:t xml:space="preserve"> מדע</w:t>
      </w:r>
      <w:r w:rsidR="00087685">
        <w:rPr>
          <w:rFonts w:ascii="David" w:hAnsi="David" w:cs="David" w:hint="cs"/>
          <w:rtl/>
        </w:rPr>
        <w:t>ן/ית</w:t>
      </w:r>
      <w:r w:rsidRPr="00087685">
        <w:rPr>
          <w:rFonts w:ascii="David" w:hAnsi="David" w:cs="David"/>
          <w:rtl/>
        </w:rPr>
        <w:t xml:space="preserve"> </w:t>
      </w:r>
      <w:r w:rsidR="006550F3" w:rsidRPr="00087685">
        <w:rPr>
          <w:rFonts w:ascii="David" w:hAnsi="David" w:cs="David"/>
          <w:rtl/>
        </w:rPr>
        <w:t>חבר</w:t>
      </w:r>
      <w:r w:rsidR="00087685">
        <w:rPr>
          <w:rFonts w:ascii="David" w:hAnsi="David" w:cs="David" w:hint="cs"/>
          <w:rtl/>
        </w:rPr>
        <w:t>/ת</w:t>
      </w:r>
      <w:r w:rsidR="006550F3" w:rsidRPr="00087685">
        <w:rPr>
          <w:rFonts w:ascii="David" w:hAnsi="David" w:cs="David"/>
          <w:rtl/>
        </w:rPr>
        <w:t xml:space="preserve"> סגל במוסד בעל</w:t>
      </w:r>
      <w:r w:rsidR="00247F56">
        <w:rPr>
          <w:rFonts w:ascii="David" w:hAnsi="David" w:cs="David" w:hint="cs"/>
          <w:rtl/>
        </w:rPr>
        <w:t>/ת</w:t>
      </w:r>
      <w:r w:rsidR="006550F3" w:rsidRPr="00087685">
        <w:rPr>
          <w:rFonts w:ascii="David" w:hAnsi="David" w:cs="David"/>
          <w:rtl/>
        </w:rPr>
        <w:t xml:space="preserve"> תואר </w:t>
      </w:r>
      <w:r w:rsidR="006550F3" w:rsidRPr="00087685">
        <w:rPr>
          <w:rFonts w:ascii="David" w:hAnsi="David" w:cs="David"/>
        </w:rPr>
        <w:t>Ph.D</w:t>
      </w:r>
      <w:r w:rsidR="006550F3" w:rsidRPr="00087685">
        <w:rPr>
          <w:rFonts w:ascii="David" w:hAnsi="David" w:cs="David"/>
          <w:rtl/>
        </w:rPr>
        <w:t xml:space="preserve">. או </w:t>
      </w:r>
      <w:r w:rsidR="006550F3" w:rsidRPr="00087685">
        <w:rPr>
          <w:rFonts w:ascii="David" w:hAnsi="David" w:cs="David"/>
        </w:rPr>
        <w:t>M.D</w:t>
      </w:r>
      <w:r w:rsidR="00087685">
        <w:rPr>
          <w:rFonts w:ascii="David" w:hAnsi="David" w:cs="David"/>
          <w:rtl/>
        </w:rPr>
        <w:t>., המועסק</w:t>
      </w:r>
      <w:r w:rsidR="00087685">
        <w:rPr>
          <w:rFonts w:ascii="David" w:hAnsi="David" w:cs="David" w:hint="cs"/>
          <w:rtl/>
        </w:rPr>
        <w:t xml:space="preserve">/ת </w:t>
      </w:r>
      <w:r w:rsidR="006550F3" w:rsidRPr="00087685">
        <w:rPr>
          <w:rFonts w:ascii="David" w:hAnsi="David" w:cs="David"/>
          <w:rtl/>
        </w:rPr>
        <w:t>באופן קבוע או נמצא</w:t>
      </w:r>
      <w:r w:rsidR="00087685">
        <w:rPr>
          <w:rFonts w:ascii="David" w:hAnsi="David" w:cs="David" w:hint="cs"/>
          <w:rtl/>
        </w:rPr>
        <w:t>/ת</w:t>
      </w:r>
      <w:r w:rsidR="006550F3" w:rsidRPr="00087685">
        <w:rPr>
          <w:rFonts w:ascii="David" w:hAnsi="David" w:cs="David"/>
          <w:rtl/>
        </w:rPr>
        <w:t xml:space="preserve"> במסלול לקביעות במוסד, או פרופסור אמריטוס במוסד</w:t>
      </w:r>
      <w:r w:rsidR="00713C2F" w:rsidRPr="00087685">
        <w:rPr>
          <w:rFonts w:ascii="David" w:hAnsi="David" w:cs="David"/>
          <w:rtl/>
        </w:rPr>
        <w:t>.</w:t>
      </w:r>
    </w:p>
    <w:p w:rsidR="00B921D5" w:rsidRPr="00087685" w:rsidRDefault="00B921D5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>הכנס או אחד ממושביו אינו נרכש על ידי המשרד במסגרת קול קורא אחר שפרסם המשרד</w:t>
      </w:r>
      <w:r w:rsidR="009C7A3B" w:rsidRPr="00087685">
        <w:rPr>
          <w:rFonts w:ascii="David" w:hAnsi="David" w:cs="David"/>
          <w:rtl/>
        </w:rPr>
        <w:t xml:space="preserve">, לרבות מחקרים הממומנים במסגרת קולות קוראים </w:t>
      </w:r>
      <w:r w:rsidR="002B2C92" w:rsidRPr="00087685">
        <w:rPr>
          <w:rFonts w:ascii="David" w:hAnsi="David" w:cs="David"/>
          <w:rtl/>
        </w:rPr>
        <w:t xml:space="preserve">שמפרסם המשרד </w:t>
      </w:r>
      <w:r w:rsidR="009C7A3B" w:rsidRPr="00087685">
        <w:rPr>
          <w:rFonts w:ascii="David" w:hAnsi="David" w:cs="David"/>
          <w:rtl/>
        </w:rPr>
        <w:t xml:space="preserve">למימון מחקרים. </w:t>
      </w:r>
    </w:p>
    <w:p w:rsidR="00816729" w:rsidRPr="00087685" w:rsidRDefault="00E31B81" w:rsidP="00087685">
      <w:pPr>
        <w:numPr>
          <w:ilvl w:val="0"/>
          <w:numId w:val="1"/>
        </w:numPr>
        <w:spacing w:line="276" w:lineRule="auto"/>
        <w:jc w:val="both"/>
        <w:rPr>
          <w:rFonts w:ascii="David" w:hAnsi="David" w:cs="David"/>
        </w:rPr>
      </w:pPr>
      <w:r w:rsidRPr="00087685">
        <w:rPr>
          <w:rFonts w:ascii="David" w:hAnsi="David" w:cs="David"/>
          <w:rtl/>
        </w:rPr>
        <w:t xml:space="preserve">הכנס אינו </w:t>
      </w:r>
      <w:r w:rsidRPr="00087685">
        <w:rPr>
          <w:rFonts w:ascii="David" w:hAnsi="David" w:cs="David"/>
          <w:u w:val="single"/>
          <w:rtl/>
        </w:rPr>
        <w:t>נתמך</w:t>
      </w:r>
      <w:r w:rsidR="0075243F" w:rsidRPr="00087685">
        <w:rPr>
          <w:rFonts w:ascii="David" w:hAnsi="David" w:cs="David"/>
          <w:rtl/>
        </w:rPr>
        <w:t xml:space="preserve"> </w:t>
      </w:r>
      <w:r w:rsidR="000C338E" w:rsidRPr="00087685">
        <w:rPr>
          <w:rFonts w:ascii="David" w:hAnsi="David" w:cs="David"/>
          <w:rtl/>
        </w:rPr>
        <w:t>(</w:t>
      </w:r>
      <w:r w:rsidR="006F20DF" w:rsidRPr="00087685">
        <w:rPr>
          <w:rFonts w:ascii="David" w:hAnsi="David" w:cs="David"/>
          <w:rtl/>
        </w:rPr>
        <w:t>ב</w:t>
      </w:r>
      <w:r w:rsidR="00A84B2B" w:rsidRPr="00087685">
        <w:rPr>
          <w:rFonts w:ascii="David" w:hAnsi="David" w:cs="David"/>
          <w:rtl/>
        </w:rPr>
        <w:t>אמצעות</w:t>
      </w:r>
      <w:r w:rsidR="006F20DF" w:rsidRPr="00087685">
        <w:rPr>
          <w:rFonts w:ascii="David" w:hAnsi="David" w:cs="David"/>
          <w:rtl/>
        </w:rPr>
        <w:t xml:space="preserve"> </w:t>
      </w:r>
      <w:r w:rsidR="000C338E" w:rsidRPr="00087685">
        <w:rPr>
          <w:rFonts w:ascii="David" w:hAnsi="David" w:cs="David"/>
          <w:u w:val="single"/>
          <w:rtl/>
        </w:rPr>
        <w:t>תמיכ</w:t>
      </w:r>
      <w:r w:rsidR="00A84B2B" w:rsidRPr="00087685">
        <w:rPr>
          <w:rFonts w:ascii="David" w:hAnsi="David" w:cs="David"/>
          <w:u w:val="single"/>
          <w:rtl/>
        </w:rPr>
        <w:t>ה</w:t>
      </w:r>
      <w:r w:rsidR="000C338E" w:rsidRPr="00087685">
        <w:rPr>
          <w:rFonts w:ascii="David" w:hAnsi="David" w:cs="David"/>
          <w:rtl/>
        </w:rPr>
        <w:t xml:space="preserve"> מתקציב המדינה במוסדות ציבור לפי סעיף 3א לחוק יסודות התקציב, התשמ"ה-1985 או </w:t>
      </w:r>
      <w:r w:rsidR="006F20DF" w:rsidRPr="00087685">
        <w:rPr>
          <w:rFonts w:ascii="David" w:hAnsi="David" w:cs="David"/>
          <w:rtl/>
        </w:rPr>
        <w:t>ב</w:t>
      </w:r>
      <w:r w:rsidR="00A84B2B" w:rsidRPr="00087685">
        <w:rPr>
          <w:rFonts w:ascii="David" w:hAnsi="David" w:cs="David"/>
          <w:rtl/>
        </w:rPr>
        <w:t>אמצעות</w:t>
      </w:r>
      <w:r w:rsidR="006F20DF" w:rsidRPr="00087685">
        <w:rPr>
          <w:rFonts w:ascii="David" w:hAnsi="David" w:cs="David"/>
          <w:rtl/>
        </w:rPr>
        <w:t xml:space="preserve"> </w:t>
      </w:r>
      <w:r w:rsidR="000C338E" w:rsidRPr="00087685">
        <w:rPr>
          <w:rFonts w:ascii="David" w:hAnsi="David" w:cs="David"/>
          <w:rtl/>
        </w:rPr>
        <w:t>תמיכ</w:t>
      </w:r>
      <w:r w:rsidR="00A84B2B" w:rsidRPr="00087685">
        <w:rPr>
          <w:rFonts w:ascii="David" w:hAnsi="David" w:cs="David"/>
          <w:rtl/>
        </w:rPr>
        <w:t>ה</w:t>
      </w:r>
      <w:r w:rsidR="000C338E" w:rsidRPr="00087685">
        <w:rPr>
          <w:rFonts w:ascii="David" w:hAnsi="David" w:cs="David"/>
          <w:rtl/>
        </w:rPr>
        <w:t xml:space="preserve"> בגופים אחרים) </w:t>
      </w:r>
      <w:r w:rsidRPr="00087685">
        <w:rPr>
          <w:rFonts w:ascii="David" w:hAnsi="David" w:cs="David"/>
          <w:rtl/>
        </w:rPr>
        <w:t xml:space="preserve">על ידי </w:t>
      </w:r>
      <w:r w:rsidR="005F4C3C" w:rsidRPr="00087685">
        <w:rPr>
          <w:rFonts w:ascii="David" w:hAnsi="David" w:cs="David"/>
          <w:rtl/>
        </w:rPr>
        <w:t xml:space="preserve">המשרד או על ידי </w:t>
      </w:r>
      <w:r w:rsidRPr="00087685">
        <w:rPr>
          <w:rFonts w:ascii="David" w:hAnsi="David" w:cs="David"/>
          <w:rtl/>
        </w:rPr>
        <w:t>משרד ממשלתי אחר.</w:t>
      </w:r>
    </w:p>
    <w:p w:rsidR="001D1D60" w:rsidRPr="00087685" w:rsidRDefault="001D1D60" w:rsidP="00087685">
      <w:pPr>
        <w:pStyle w:val="af2"/>
        <w:spacing w:line="276" w:lineRule="auto"/>
        <w:ind w:right="709"/>
        <w:rPr>
          <w:rFonts w:ascii="David" w:hAnsi="David"/>
          <w:spacing w:val="-4"/>
          <w:sz w:val="24"/>
        </w:rPr>
      </w:pPr>
    </w:p>
    <w:p w:rsidR="001D1D60" w:rsidRPr="00087685" w:rsidRDefault="001D1D60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hAnsi="David"/>
          <w:spacing w:val="-4"/>
          <w:sz w:val="24"/>
        </w:rPr>
      </w:pPr>
      <w:r w:rsidRPr="00087685">
        <w:rPr>
          <w:rFonts w:ascii="David" w:hAnsi="David"/>
          <w:b/>
          <w:bCs/>
          <w:spacing w:val="-4"/>
          <w:sz w:val="24"/>
          <w:u w:val="single"/>
          <w:rtl/>
        </w:rPr>
        <w:t>תקופת ההתקשרות</w:t>
      </w:r>
      <w:r w:rsidRPr="00087685">
        <w:rPr>
          <w:rFonts w:ascii="David" w:hAnsi="David"/>
          <w:spacing w:val="-4"/>
          <w:sz w:val="24"/>
          <w:rtl/>
        </w:rPr>
        <w:t xml:space="preserve">: תקופת ההתקשרות תחל ביום החתימה על ההסכם ועד 3 חודשים לאחר תום הכנס. </w:t>
      </w:r>
    </w:p>
    <w:p w:rsidR="001D1D60" w:rsidRPr="00087685" w:rsidRDefault="001D1D60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hAnsi="David"/>
          <w:sz w:val="24"/>
          <w:rtl/>
        </w:rPr>
      </w:pPr>
      <w:r w:rsidRPr="00087685">
        <w:rPr>
          <w:rFonts w:ascii="David" w:hAnsi="David"/>
          <w:b/>
          <w:bCs/>
          <w:sz w:val="24"/>
          <w:u w:val="single"/>
          <w:rtl/>
        </w:rPr>
        <w:t>התקציב שה</w:t>
      </w:r>
      <w:r w:rsidR="009B5B8C" w:rsidRPr="00087685">
        <w:rPr>
          <w:rFonts w:ascii="David" w:hAnsi="David"/>
          <w:b/>
          <w:bCs/>
          <w:sz w:val="24"/>
          <w:u w:val="single"/>
          <w:rtl/>
        </w:rPr>
        <w:t>ו</w:t>
      </w:r>
      <w:r w:rsidRPr="00087685">
        <w:rPr>
          <w:rFonts w:ascii="David" w:hAnsi="David"/>
          <w:b/>
          <w:bCs/>
          <w:sz w:val="24"/>
          <w:u w:val="single"/>
          <w:rtl/>
        </w:rPr>
        <w:t xml:space="preserve">קצה לקול </w:t>
      </w:r>
      <w:r w:rsidR="009B5B8C" w:rsidRPr="00087685">
        <w:rPr>
          <w:rFonts w:ascii="David" w:hAnsi="David"/>
          <w:b/>
          <w:bCs/>
          <w:sz w:val="24"/>
          <w:u w:val="single"/>
          <w:rtl/>
        </w:rPr>
        <w:t>ה</w:t>
      </w:r>
      <w:r w:rsidRPr="00087685">
        <w:rPr>
          <w:rFonts w:ascii="David" w:hAnsi="David"/>
          <w:b/>
          <w:bCs/>
          <w:sz w:val="24"/>
          <w:u w:val="single"/>
          <w:rtl/>
        </w:rPr>
        <w:t>קורא</w:t>
      </w:r>
      <w:r w:rsidRPr="00087685">
        <w:rPr>
          <w:rFonts w:ascii="David" w:hAnsi="David"/>
          <w:sz w:val="24"/>
          <w:rtl/>
        </w:rPr>
        <w:t>: סכום של עד 1,000,000 ₪ סה"כ ל</w:t>
      </w:r>
      <w:r w:rsidR="00DD5ED8" w:rsidRPr="00087685">
        <w:rPr>
          <w:rFonts w:ascii="David" w:hAnsi="David"/>
          <w:sz w:val="24"/>
          <w:rtl/>
        </w:rPr>
        <w:t>כנסים המתקיימים ב</w:t>
      </w:r>
      <w:r w:rsidRPr="00087685">
        <w:rPr>
          <w:rFonts w:ascii="David" w:hAnsi="David"/>
          <w:sz w:val="24"/>
          <w:rtl/>
        </w:rPr>
        <w:t>שנת 2023, בכפוף לזמינות תקציבית. התקציב יחולק על פי דירוג</w:t>
      </w:r>
      <w:r w:rsidR="006632F4" w:rsidRPr="00087685">
        <w:rPr>
          <w:rFonts w:ascii="David" w:hAnsi="David"/>
          <w:sz w:val="24"/>
          <w:rtl/>
        </w:rPr>
        <w:t xml:space="preserve"> ההצעות</w:t>
      </w:r>
      <w:r w:rsidRPr="00087685">
        <w:rPr>
          <w:rFonts w:ascii="David" w:hAnsi="David"/>
          <w:sz w:val="24"/>
          <w:rtl/>
        </w:rPr>
        <w:t>,</w:t>
      </w:r>
      <w:r w:rsidR="00DD5ED8" w:rsidRPr="00087685">
        <w:rPr>
          <w:rFonts w:ascii="David" w:hAnsi="David"/>
          <w:sz w:val="24"/>
          <w:rtl/>
        </w:rPr>
        <w:t xml:space="preserve"> על פי הפירוט להלן בהתאם למספר המשתתפים בפועל</w:t>
      </w:r>
      <w:r w:rsidRPr="00087685">
        <w:rPr>
          <w:rFonts w:ascii="David" w:hAnsi="David"/>
          <w:sz w:val="24"/>
          <w:rtl/>
        </w:rPr>
        <w:t xml:space="preserve">: </w:t>
      </w:r>
    </w:p>
    <w:p w:rsidR="006632F4" w:rsidRPr="00087685" w:rsidRDefault="006632F4" w:rsidP="00087685">
      <w:pPr>
        <w:pStyle w:val="af2"/>
        <w:numPr>
          <w:ilvl w:val="1"/>
          <w:numId w:val="4"/>
        </w:numPr>
        <w:spacing w:line="276" w:lineRule="auto"/>
        <w:ind w:left="425" w:hanging="425"/>
        <w:rPr>
          <w:rFonts w:ascii="David" w:hAnsi="David"/>
          <w:sz w:val="24"/>
        </w:rPr>
      </w:pPr>
      <w:r w:rsidRPr="00087685">
        <w:rPr>
          <w:rFonts w:ascii="David" w:hAnsi="David"/>
          <w:sz w:val="24"/>
          <w:rtl/>
        </w:rPr>
        <w:t>100,000 ₪ לכנס עם 400 משתתפים פיזית ומעלה;</w:t>
      </w:r>
    </w:p>
    <w:p w:rsidR="001D1D60" w:rsidRPr="00087685" w:rsidRDefault="001D1D60" w:rsidP="00087685">
      <w:pPr>
        <w:pStyle w:val="af2"/>
        <w:numPr>
          <w:ilvl w:val="1"/>
          <w:numId w:val="4"/>
        </w:numPr>
        <w:spacing w:line="276" w:lineRule="auto"/>
        <w:ind w:left="425" w:hanging="425"/>
        <w:rPr>
          <w:rFonts w:ascii="David" w:hAnsi="David"/>
          <w:sz w:val="24"/>
          <w:rtl/>
        </w:rPr>
      </w:pPr>
      <w:r w:rsidRPr="00087685">
        <w:rPr>
          <w:rFonts w:ascii="David" w:hAnsi="David"/>
          <w:sz w:val="24"/>
          <w:rtl/>
        </w:rPr>
        <w:t xml:space="preserve">75,000 ₪ לכנס עם בין 200 ל-399 משתתפים פיזית; </w:t>
      </w:r>
    </w:p>
    <w:p w:rsidR="001D1D60" w:rsidRPr="00087685" w:rsidRDefault="001D1D60" w:rsidP="00087685">
      <w:pPr>
        <w:pStyle w:val="af2"/>
        <w:numPr>
          <w:ilvl w:val="1"/>
          <w:numId w:val="4"/>
        </w:numPr>
        <w:spacing w:line="276" w:lineRule="auto"/>
        <w:ind w:left="425" w:hanging="425"/>
        <w:rPr>
          <w:rFonts w:ascii="David" w:hAnsi="David"/>
          <w:sz w:val="24"/>
          <w:rtl/>
        </w:rPr>
      </w:pPr>
      <w:r w:rsidRPr="00087685">
        <w:rPr>
          <w:rFonts w:ascii="David" w:hAnsi="David"/>
          <w:sz w:val="24"/>
          <w:rtl/>
        </w:rPr>
        <w:t>50,000 ₪ לכנס עם בין 100 ל-199 משתתפים פיזית;</w:t>
      </w:r>
    </w:p>
    <w:p w:rsidR="001D1D60" w:rsidRDefault="001D1D60" w:rsidP="00087685">
      <w:pPr>
        <w:pStyle w:val="af2"/>
        <w:numPr>
          <w:ilvl w:val="1"/>
          <w:numId w:val="4"/>
        </w:numPr>
        <w:spacing w:line="276" w:lineRule="auto"/>
        <w:ind w:left="425" w:hanging="425"/>
        <w:rPr>
          <w:rFonts w:ascii="David" w:hAnsi="David"/>
          <w:sz w:val="24"/>
        </w:rPr>
      </w:pPr>
      <w:r w:rsidRPr="00087685">
        <w:rPr>
          <w:rFonts w:ascii="David" w:hAnsi="David"/>
          <w:sz w:val="24"/>
          <w:rtl/>
        </w:rPr>
        <w:t xml:space="preserve">20,000 ₪ לכנס עם בין 30 ל-99 משתתפים פיזית. </w:t>
      </w:r>
    </w:p>
    <w:p w:rsidR="00087685" w:rsidRPr="00087685" w:rsidRDefault="00087685" w:rsidP="00087685">
      <w:pPr>
        <w:pStyle w:val="af2"/>
        <w:spacing w:line="276" w:lineRule="auto"/>
        <w:ind w:left="425"/>
        <w:rPr>
          <w:rFonts w:ascii="David" w:hAnsi="David"/>
          <w:sz w:val="24"/>
          <w:rtl/>
        </w:rPr>
      </w:pPr>
    </w:p>
    <w:p w:rsidR="001D1D60" w:rsidRPr="00087685" w:rsidRDefault="001D1D60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hAnsi="David"/>
          <w:b/>
          <w:bCs/>
          <w:spacing w:val="-4"/>
          <w:sz w:val="24"/>
          <w:rtl/>
        </w:rPr>
      </w:pPr>
      <w:r w:rsidRPr="00087685">
        <w:rPr>
          <w:rFonts w:ascii="David" w:hAnsi="David"/>
          <w:b/>
          <w:bCs/>
          <w:spacing w:val="-4"/>
          <w:sz w:val="24"/>
          <w:u w:val="single"/>
          <w:rtl/>
        </w:rPr>
        <w:lastRenderedPageBreak/>
        <w:t>תאריך אחרון להגשת ההצעות</w:t>
      </w:r>
      <w:r w:rsidRPr="00087685">
        <w:rPr>
          <w:rFonts w:ascii="David" w:hAnsi="David"/>
          <w:spacing w:val="-4"/>
          <w:sz w:val="24"/>
          <w:rtl/>
        </w:rPr>
        <w:t xml:space="preserve">: </w:t>
      </w:r>
      <w:r w:rsidRPr="00087685">
        <w:rPr>
          <w:rFonts w:ascii="David" w:hAnsi="David"/>
          <w:b/>
          <w:bCs/>
          <w:sz w:val="24"/>
          <w:u w:val="single"/>
          <w:rtl/>
        </w:rPr>
        <w:t xml:space="preserve">יום </w:t>
      </w:r>
      <w:r w:rsidR="00974084" w:rsidRPr="00087685">
        <w:rPr>
          <w:rFonts w:ascii="David" w:hAnsi="David"/>
          <w:b/>
          <w:bCs/>
          <w:sz w:val="24"/>
          <w:u w:val="single"/>
          <w:rtl/>
        </w:rPr>
        <w:t>רביעי, כ"ה באלול תשפ"ב, 21.9.2022</w:t>
      </w:r>
      <w:r w:rsidRPr="00087685">
        <w:rPr>
          <w:rFonts w:ascii="David" w:hAnsi="David"/>
          <w:b/>
          <w:bCs/>
          <w:sz w:val="24"/>
          <w:u w:val="single"/>
          <w:rtl/>
        </w:rPr>
        <w:t xml:space="preserve">, בשעה </w:t>
      </w:r>
      <w:r w:rsidR="006379D1" w:rsidRPr="00087685">
        <w:rPr>
          <w:rFonts w:ascii="David" w:hAnsi="David"/>
          <w:b/>
          <w:bCs/>
          <w:sz w:val="24"/>
          <w:u w:val="single"/>
          <w:rtl/>
        </w:rPr>
        <w:t>12</w:t>
      </w:r>
      <w:r w:rsidRPr="00087685">
        <w:rPr>
          <w:rFonts w:ascii="David" w:hAnsi="David"/>
          <w:b/>
          <w:bCs/>
          <w:sz w:val="24"/>
          <w:u w:val="single"/>
          <w:rtl/>
        </w:rPr>
        <w:t>:</w:t>
      </w:r>
      <w:r w:rsidR="006379D1" w:rsidRPr="00087685">
        <w:rPr>
          <w:rFonts w:ascii="David" w:hAnsi="David"/>
          <w:b/>
          <w:bCs/>
          <w:sz w:val="24"/>
          <w:u w:val="single"/>
          <w:rtl/>
        </w:rPr>
        <w:t>00</w:t>
      </w:r>
      <w:r w:rsidRPr="00087685">
        <w:rPr>
          <w:rFonts w:ascii="David" w:hAnsi="David"/>
          <w:spacing w:val="-4"/>
          <w:sz w:val="24"/>
          <w:rtl/>
        </w:rPr>
        <w:t xml:space="preserve">. ההצעות יוגשו אל </w:t>
      </w:r>
      <w:r w:rsidRPr="00087685">
        <w:rPr>
          <w:rFonts w:ascii="David" w:hAnsi="David"/>
          <w:b/>
          <w:bCs/>
          <w:spacing w:val="-4"/>
          <w:sz w:val="24"/>
          <w:u w:val="single"/>
          <w:rtl/>
        </w:rPr>
        <w:t>תיבת המכרז</w:t>
      </w:r>
      <w:r w:rsidR="009B5B8C" w:rsidRPr="00087685">
        <w:rPr>
          <w:rFonts w:ascii="David" w:hAnsi="David"/>
          <w:b/>
          <w:bCs/>
          <w:spacing w:val="-4"/>
          <w:sz w:val="24"/>
          <w:u w:val="single"/>
          <w:rtl/>
        </w:rPr>
        <w:t>ים</w:t>
      </w:r>
      <w:r w:rsidRPr="00087685">
        <w:rPr>
          <w:rFonts w:ascii="David" w:hAnsi="David"/>
          <w:spacing w:val="-4"/>
          <w:sz w:val="24"/>
          <w:rtl/>
        </w:rPr>
        <w:t xml:space="preserve"> הנמצאת במשרד</w:t>
      </w:r>
      <w:r w:rsidR="00DD5ED8" w:rsidRPr="00087685">
        <w:rPr>
          <w:rFonts w:ascii="David" w:hAnsi="David"/>
          <w:spacing w:val="-4"/>
          <w:sz w:val="24"/>
          <w:rtl/>
        </w:rPr>
        <w:t xml:space="preserve"> החדשנות,</w:t>
      </w:r>
      <w:r w:rsidRPr="00087685">
        <w:rPr>
          <w:rFonts w:ascii="David" w:hAnsi="David"/>
          <w:spacing w:val="-4"/>
          <w:sz w:val="24"/>
          <w:rtl/>
        </w:rPr>
        <w:t xml:space="preserve"> המדע והטכנולוגיה, רח' קלרמון גאנו, קריית בגין – הקרייה המזרחית, ירושלים, בנין ג', קומה 3, ליד חדר 302. </w:t>
      </w:r>
      <w:r w:rsidRPr="00087685">
        <w:rPr>
          <w:rFonts w:ascii="David" w:hAnsi="David"/>
          <w:b/>
          <w:bCs/>
          <w:spacing w:val="-4"/>
          <w:sz w:val="24"/>
          <w:rtl/>
        </w:rPr>
        <w:t>הצעות שיגיעו לתיבה לאחר המועד הקובע – לא יידונו.</w:t>
      </w:r>
    </w:p>
    <w:p w:rsidR="001D1D60" w:rsidRPr="00087685" w:rsidRDefault="001D1D60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eastAsia="Batang" w:hAnsi="David"/>
          <w:sz w:val="24"/>
          <w:rtl/>
        </w:rPr>
      </w:pPr>
      <w:r w:rsidRPr="00087685">
        <w:rPr>
          <w:rFonts w:ascii="David" w:eastAsia="Batang" w:hAnsi="David"/>
          <w:sz w:val="24"/>
          <w:rtl/>
        </w:rPr>
        <w:t xml:space="preserve">שאלות הבהרה ניתן להפנות </w:t>
      </w:r>
      <w:r w:rsidRPr="00087685">
        <w:rPr>
          <w:rFonts w:ascii="David" w:eastAsia="Batang" w:hAnsi="David"/>
          <w:b/>
          <w:bCs/>
          <w:sz w:val="24"/>
          <w:u w:val="single"/>
          <w:rtl/>
        </w:rPr>
        <w:t>בכתב</w:t>
      </w:r>
      <w:r w:rsidRPr="00087685">
        <w:rPr>
          <w:rFonts w:ascii="David" w:eastAsia="Batang" w:hAnsi="David"/>
          <w:sz w:val="24"/>
          <w:rtl/>
        </w:rPr>
        <w:t xml:space="preserve"> לדוא"ל </w:t>
      </w:r>
      <w:hyperlink r:id="rId12" w:history="1">
        <w:r w:rsidRPr="00087685">
          <w:rPr>
            <w:rStyle w:val="Hyperlink"/>
            <w:rFonts w:ascii="David" w:eastAsia="Batang" w:hAnsi="David"/>
            <w:sz w:val="24"/>
          </w:rPr>
          <w:t>AviR@most.gov.il</w:t>
        </w:r>
      </w:hyperlink>
      <w:r w:rsidRPr="00087685">
        <w:rPr>
          <w:rFonts w:ascii="David" w:eastAsia="Batang" w:hAnsi="David"/>
          <w:sz w:val="24"/>
          <w:rtl/>
        </w:rPr>
        <w:t xml:space="preserve"> עד </w:t>
      </w:r>
      <w:r w:rsidRPr="00087685">
        <w:rPr>
          <w:rFonts w:ascii="David" w:hAnsi="David"/>
          <w:b/>
          <w:bCs/>
          <w:sz w:val="24"/>
          <w:u w:val="single"/>
          <w:rtl/>
        </w:rPr>
        <w:t xml:space="preserve">יום </w:t>
      </w:r>
      <w:r w:rsidR="00974084" w:rsidRPr="00087685">
        <w:rPr>
          <w:rFonts w:ascii="David" w:hAnsi="David"/>
          <w:b/>
          <w:bCs/>
          <w:sz w:val="24"/>
          <w:u w:val="single"/>
          <w:rtl/>
        </w:rPr>
        <w:t>שלישי, י' באלול תשפ"ב, 6.9.2022</w:t>
      </w:r>
      <w:r w:rsidRPr="00087685">
        <w:rPr>
          <w:rFonts w:ascii="David" w:hAnsi="David"/>
          <w:sz w:val="24"/>
          <w:rtl/>
        </w:rPr>
        <w:t>,</w:t>
      </w:r>
      <w:r w:rsidRPr="00087685">
        <w:rPr>
          <w:rFonts w:ascii="David" w:hAnsi="David"/>
          <w:sz w:val="24"/>
        </w:rPr>
        <w:t xml:space="preserve"> </w:t>
      </w:r>
      <w:r w:rsidRPr="00087685">
        <w:rPr>
          <w:rFonts w:ascii="David" w:eastAsia="Batang" w:hAnsi="David"/>
          <w:sz w:val="24"/>
          <w:rtl/>
        </w:rPr>
        <w:t>פניות ייענו בכתב בצורה מרוכזת, באמצעות פרוטוקול שיועלה לאתר המשרד.</w:t>
      </w:r>
    </w:p>
    <w:p w:rsidR="001D1D60" w:rsidRPr="00087685" w:rsidRDefault="001D1D60" w:rsidP="00087685">
      <w:pPr>
        <w:pStyle w:val="af2"/>
        <w:numPr>
          <w:ilvl w:val="0"/>
          <w:numId w:val="3"/>
        </w:numPr>
        <w:spacing w:line="276" w:lineRule="auto"/>
        <w:ind w:left="425" w:hanging="425"/>
        <w:rPr>
          <w:rFonts w:ascii="David" w:hAnsi="David"/>
          <w:spacing w:val="-4"/>
          <w:sz w:val="24"/>
        </w:rPr>
      </w:pPr>
      <w:r w:rsidRPr="00087685">
        <w:rPr>
          <w:rFonts w:ascii="David" w:hAnsi="David"/>
          <w:spacing w:val="-4"/>
          <w:sz w:val="24"/>
          <w:rtl/>
        </w:rPr>
        <w:t xml:space="preserve">הקול הקורא על נספחיו מפורסם באתר המשרד, בכתובת </w:t>
      </w:r>
      <w:r w:rsidRPr="00087685">
        <w:rPr>
          <w:rFonts w:ascii="David" w:hAnsi="David"/>
          <w:spacing w:val="-4"/>
          <w:sz w:val="24"/>
          <w:lang w:val="es-AR"/>
        </w:rPr>
        <w:t>www.most.gov.il</w:t>
      </w:r>
      <w:r w:rsidRPr="00087685">
        <w:rPr>
          <w:rFonts w:ascii="David" w:hAnsi="David"/>
          <w:spacing w:val="-4"/>
          <w:sz w:val="24"/>
          <w:rtl/>
        </w:rPr>
        <w:t>.</w:t>
      </w:r>
    </w:p>
    <w:p w:rsidR="00087685" w:rsidRPr="00087685" w:rsidRDefault="00087685" w:rsidP="00087685">
      <w:pPr>
        <w:pStyle w:val="af2"/>
        <w:spacing w:line="276" w:lineRule="auto"/>
        <w:ind w:hanging="720"/>
        <w:jc w:val="center"/>
        <w:rPr>
          <w:rFonts w:ascii="David" w:hAnsi="David"/>
          <w:spacing w:val="-4"/>
          <w:sz w:val="20"/>
          <w:szCs w:val="20"/>
          <w:rtl/>
        </w:rPr>
      </w:pPr>
    </w:p>
    <w:p w:rsidR="00BF29C6" w:rsidRPr="00087685" w:rsidRDefault="001D1D60" w:rsidP="00087685">
      <w:pPr>
        <w:pStyle w:val="af2"/>
        <w:spacing w:line="276" w:lineRule="auto"/>
        <w:ind w:hanging="720"/>
        <w:jc w:val="center"/>
        <w:rPr>
          <w:rFonts w:ascii="Arial" w:hAnsi="Arial" w:cs="Arial"/>
          <w:spacing w:val="-4"/>
          <w:sz w:val="24"/>
        </w:rPr>
      </w:pPr>
      <w:r w:rsidRPr="00087685">
        <w:rPr>
          <w:rFonts w:ascii="David" w:hAnsi="David"/>
          <w:spacing w:val="-4"/>
          <w:sz w:val="24"/>
          <w:rtl/>
        </w:rPr>
        <w:t>בכל מקרה של סתירה בין מודעה זו לבין נוסח הקול הקורא שבאתר המשרד – יגבר הקול הקורא.</w:t>
      </w:r>
    </w:p>
    <w:sectPr w:rsidR="00BF29C6" w:rsidRPr="00087685" w:rsidSect="00087685">
      <w:footerReference w:type="default" r:id="rId13"/>
      <w:footerReference w:type="first" r:id="rId14"/>
      <w:pgSz w:w="11907" w:h="16840" w:code="9"/>
      <w:pgMar w:top="851" w:right="1134" w:bottom="426" w:left="1134" w:header="624" w:footer="51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5F8" w:rsidRDefault="007335F8">
      <w:r>
        <w:separator/>
      </w:r>
    </w:p>
  </w:endnote>
  <w:endnote w:type="continuationSeparator" w:id="0">
    <w:p w:rsidR="007335F8" w:rsidRDefault="00733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5E2936">
    <w:pPr>
      <w:pStyle w:val="a5"/>
      <w:tabs>
        <w:tab w:val="left" w:pos="3339"/>
        <w:tab w:val="left" w:pos="4410"/>
        <w:tab w:val="center" w:pos="4819"/>
      </w:tabs>
      <w:spacing w:line="40" w:lineRule="exact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EC41B0">
    <w:pPr>
      <w:pStyle w:val="a5"/>
      <w:spacing w:line="100" w:lineRule="exact"/>
      <w:jc w:val="center"/>
      <w:rPr>
        <w:szCs w:val="20"/>
        <w:rtl/>
      </w:rPr>
    </w:pPr>
  </w:p>
  <w:p w:rsidR="00676F92" w:rsidRDefault="00676F92" w:rsidP="000D64A7">
    <w:pPr>
      <w:pStyle w:val="a5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5F8" w:rsidRDefault="007335F8">
      <w:r>
        <w:separator/>
      </w:r>
    </w:p>
  </w:footnote>
  <w:footnote w:type="continuationSeparator" w:id="0">
    <w:p w:rsidR="007335F8" w:rsidRDefault="007335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327C58"/>
    <w:multiLevelType w:val="hybridMultilevel"/>
    <w:tmpl w:val="0742C4DC"/>
    <w:lvl w:ilvl="0" w:tplc="2EF2793A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1720D8"/>
    <w:multiLevelType w:val="hybridMultilevel"/>
    <w:tmpl w:val="BC0495C6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3">
      <w:start w:val="1"/>
      <w:numFmt w:val="hebrew1"/>
      <w:lvlText w:val="%3."/>
      <w:lvlJc w:val="center"/>
      <w:pPr>
        <w:ind w:left="117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590A0D6C"/>
    <w:multiLevelType w:val="hybridMultilevel"/>
    <w:tmpl w:val="340AAE2A"/>
    <w:lvl w:ilvl="0" w:tplc="22EAF4C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0550F8"/>
    <w:multiLevelType w:val="multilevel"/>
    <w:tmpl w:val="799AAF60"/>
    <w:styleLink w:val="2"/>
    <w:lvl w:ilvl="0">
      <w:start w:val="19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right="2835" w:hanging="567"/>
      </w:pPr>
      <w:rPr>
        <w:rFonts w:hint="default"/>
        <w:bCs/>
        <w:iCs w:val="0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righ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1NDU3MDI2tDCwtDRX0lEKTi0uzszPAykwqQUAV0/otiwAAAA="/>
  </w:docVars>
  <w:rsids>
    <w:rsidRoot w:val="00B70417"/>
    <w:rsid w:val="000009BC"/>
    <w:rsid w:val="00001100"/>
    <w:rsid w:val="00001FE1"/>
    <w:rsid w:val="000023FA"/>
    <w:rsid w:val="00002AE0"/>
    <w:rsid w:val="00003743"/>
    <w:rsid w:val="00004276"/>
    <w:rsid w:val="00005AAA"/>
    <w:rsid w:val="000062BB"/>
    <w:rsid w:val="000109CD"/>
    <w:rsid w:val="00010C02"/>
    <w:rsid w:val="00011015"/>
    <w:rsid w:val="000141A8"/>
    <w:rsid w:val="00015069"/>
    <w:rsid w:val="00016E0D"/>
    <w:rsid w:val="0001737F"/>
    <w:rsid w:val="00017770"/>
    <w:rsid w:val="000200D8"/>
    <w:rsid w:val="00020717"/>
    <w:rsid w:val="0002232B"/>
    <w:rsid w:val="000226B0"/>
    <w:rsid w:val="00023B9B"/>
    <w:rsid w:val="0002414E"/>
    <w:rsid w:val="00024846"/>
    <w:rsid w:val="00025688"/>
    <w:rsid w:val="00030A35"/>
    <w:rsid w:val="00031E0E"/>
    <w:rsid w:val="00032678"/>
    <w:rsid w:val="000335F2"/>
    <w:rsid w:val="00033D22"/>
    <w:rsid w:val="0003496E"/>
    <w:rsid w:val="0003550E"/>
    <w:rsid w:val="00035FBE"/>
    <w:rsid w:val="00037248"/>
    <w:rsid w:val="00037BE7"/>
    <w:rsid w:val="00037DBF"/>
    <w:rsid w:val="00037F62"/>
    <w:rsid w:val="00040AA7"/>
    <w:rsid w:val="00040BE6"/>
    <w:rsid w:val="00041F78"/>
    <w:rsid w:val="00043335"/>
    <w:rsid w:val="00045383"/>
    <w:rsid w:val="00046502"/>
    <w:rsid w:val="00047E11"/>
    <w:rsid w:val="00050CF7"/>
    <w:rsid w:val="00052394"/>
    <w:rsid w:val="00055724"/>
    <w:rsid w:val="00055E5D"/>
    <w:rsid w:val="00056980"/>
    <w:rsid w:val="00056D9A"/>
    <w:rsid w:val="00061B5A"/>
    <w:rsid w:val="00061E28"/>
    <w:rsid w:val="00062316"/>
    <w:rsid w:val="0006273F"/>
    <w:rsid w:val="00064CFD"/>
    <w:rsid w:val="00065355"/>
    <w:rsid w:val="00067245"/>
    <w:rsid w:val="00067A94"/>
    <w:rsid w:val="00067BA7"/>
    <w:rsid w:val="00071231"/>
    <w:rsid w:val="000715FA"/>
    <w:rsid w:val="00071F46"/>
    <w:rsid w:val="00072EA9"/>
    <w:rsid w:val="00073D94"/>
    <w:rsid w:val="000744FC"/>
    <w:rsid w:val="000757C9"/>
    <w:rsid w:val="00077A82"/>
    <w:rsid w:val="00077E58"/>
    <w:rsid w:val="000812A3"/>
    <w:rsid w:val="000869B9"/>
    <w:rsid w:val="00087685"/>
    <w:rsid w:val="0009011C"/>
    <w:rsid w:val="000909A2"/>
    <w:rsid w:val="00092BF9"/>
    <w:rsid w:val="00092C24"/>
    <w:rsid w:val="00095ECA"/>
    <w:rsid w:val="00097CFE"/>
    <w:rsid w:val="000A0867"/>
    <w:rsid w:val="000A1A8A"/>
    <w:rsid w:val="000A2D42"/>
    <w:rsid w:val="000A2EF9"/>
    <w:rsid w:val="000A31F6"/>
    <w:rsid w:val="000A54A8"/>
    <w:rsid w:val="000A5C27"/>
    <w:rsid w:val="000A608E"/>
    <w:rsid w:val="000A6359"/>
    <w:rsid w:val="000A6DA4"/>
    <w:rsid w:val="000A79D7"/>
    <w:rsid w:val="000B3595"/>
    <w:rsid w:val="000B4789"/>
    <w:rsid w:val="000B5ABB"/>
    <w:rsid w:val="000B5F72"/>
    <w:rsid w:val="000C0D5D"/>
    <w:rsid w:val="000C1065"/>
    <w:rsid w:val="000C1F1A"/>
    <w:rsid w:val="000C338E"/>
    <w:rsid w:val="000C449C"/>
    <w:rsid w:val="000C5043"/>
    <w:rsid w:val="000C575B"/>
    <w:rsid w:val="000C5B14"/>
    <w:rsid w:val="000C6261"/>
    <w:rsid w:val="000C62A3"/>
    <w:rsid w:val="000C6703"/>
    <w:rsid w:val="000C6C32"/>
    <w:rsid w:val="000D1E61"/>
    <w:rsid w:val="000D1EDA"/>
    <w:rsid w:val="000D2014"/>
    <w:rsid w:val="000D2DC4"/>
    <w:rsid w:val="000D64A7"/>
    <w:rsid w:val="000E147B"/>
    <w:rsid w:val="000E23F9"/>
    <w:rsid w:val="000E5406"/>
    <w:rsid w:val="000E56CC"/>
    <w:rsid w:val="000E7E5A"/>
    <w:rsid w:val="000F0653"/>
    <w:rsid w:val="000F0D91"/>
    <w:rsid w:val="000F333E"/>
    <w:rsid w:val="000F339B"/>
    <w:rsid w:val="000F52FF"/>
    <w:rsid w:val="000F78B0"/>
    <w:rsid w:val="000F791D"/>
    <w:rsid w:val="000F7D1F"/>
    <w:rsid w:val="000F7FD6"/>
    <w:rsid w:val="00101906"/>
    <w:rsid w:val="00101DBA"/>
    <w:rsid w:val="001032A8"/>
    <w:rsid w:val="001032DB"/>
    <w:rsid w:val="001045E6"/>
    <w:rsid w:val="00104C5F"/>
    <w:rsid w:val="00112234"/>
    <w:rsid w:val="0011369A"/>
    <w:rsid w:val="001145EC"/>
    <w:rsid w:val="00115C93"/>
    <w:rsid w:val="001164C4"/>
    <w:rsid w:val="00117A24"/>
    <w:rsid w:val="00120ACC"/>
    <w:rsid w:val="00120BC6"/>
    <w:rsid w:val="00121296"/>
    <w:rsid w:val="00121774"/>
    <w:rsid w:val="00122EE4"/>
    <w:rsid w:val="00123489"/>
    <w:rsid w:val="00130FA0"/>
    <w:rsid w:val="001317A0"/>
    <w:rsid w:val="00133CC8"/>
    <w:rsid w:val="00134B36"/>
    <w:rsid w:val="001367EF"/>
    <w:rsid w:val="0013738E"/>
    <w:rsid w:val="00141F02"/>
    <w:rsid w:val="00143010"/>
    <w:rsid w:val="00143791"/>
    <w:rsid w:val="001446BC"/>
    <w:rsid w:val="001455EC"/>
    <w:rsid w:val="00145BEF"/>
    <w:rsid w:val="001473AA"/>
    <w:rsid w:val="001479CF"/>
    <w:rsid w:val="00152616"/>
    <w:rsid w:val="00152CE0"/>
    <w:rsid w:val="001549FF"/>
    <w:rsid w:val="00155E55"/>
    <w:rsid w:val="00155F73"/>
    <w:rsid w:val="00156BDA"/>
    <w:rsid w:val="00156C83"/>
    <w:rsid w:val="00156FBC"/>
    <w:rsid w:val="00157259"/>
    <w:rsid w:val="00157285"/>
    <w:rsid w:val="001607D6"/>
    <w:rsid w:val="00160D5A"/>
    <w:rsid w:val="00161020"/>
    <w:rsid w:val="0016232B"/>
    <w:rsid w:val="0016458C"/>
    <w:rsid w:val="00166C51"/>
    <w:rsid w:val="00166E7A"/>
    <w:rsid w:val="001710B3"/>
    <w:rsid w:val="001718E7"/>
    <w:rsid w:val="001719A7"/>
    <w:rsid w:val="00171FC2"/>
    <w:rsid w:val="00175E11"/>
    <w:rsid w:val="001768B8"/>
    <w:rsid w:val="001771DD"/>
    <w:rsid w:val="001776C5"/>
    <w:rsid w:val="0017775C"/>
    <w:rsid w:val="00180346"/>
    <w:rsid w:val="00181BE7"/>
    <w:rsid w:val="001847CA"/>
    <w:rsid w:val="00184CA8"/>
    <w:rsid w:val="00191A5B"/>
    <w:rsid w:val="001923F4"/>
    <w:rsid w:val="00192D7A"/>
    <w:rsid w:val="0019477D"/>
    <w:rsid w:val="0019733F"/>
    <w:rsid w:val="001A0F7A"/>
    <w:rsid w:val="001A1025"/>
    <w:rsid w:val="001A17A8"/>
    <w:rsid w:val="001A28D4"/>
    <w:rsid w:val="001A3FCF"/>
    <w:rsid w:val="001A5A26"/>
    <w:rsid w:val="001A5D23"/>
    <w:rsid w:val="001A759F"/>
    <w:rsid w:val="001A7746"/>
    <w:rsid w:val="001B0594"/>
    <w:rsid w:val="001B0EB9"/>
    <w:rsid w:val="001B1607"/>
    <w:rsid w:val="001B26E2"/>
    <w:rsid w:val="001B28B7"/>
    <w:rsid w:val="001B4697"/>
    <w:rsid w:val="001B4A1C"/>
    <w:rsid w:val="001B4D1C"/>
    <w:rsid w:val="001B65F9"/>
    <w:rsid w:val="001B666E"/>
    <w:rsid w:val="001C0588"/>
    <w:rsid w:val="001C0FC0"/>
    <w:rsid w:val="001C2F71"/>
    <w:rsid w:val="001C3D9B"/>
    <w:rsid w:val="001C423D"/>
    <w:rsid w:val="001C4429"/>
    <w:rsid w:val="001C4929"/>
    <w:rsid w:val="001C7AB8"/>
    <w:rsid w:val="001D0AB0"/>
    <w:rsid w:val="001D1CD4"/>
    <w:rsid w:val="001D1D60"/>
    <w:rsid w:val="001D1E32"/>
    <w:rsid w:val="001D2355"/>
    <w:rsid w:val="001D4E09"/>
    <w:rsid w:val="001D779A"/>
    <w:rsid w:val="001E01DD"/>
    <w:rsid w:val="001E10FC"/>
    <w:rsid w:val="001E12C9"/>
    <w:rsid w:val="001E1E24"/>
    <w:rsid w:val="001E2068"/>
    <w:rsid w:val="001E22AF"/>
    <w:rsid w:val="001E23F2"/>
    <w:rsid w:val="001E6436"/>
    <w:rsid w:val="001E694F"/>
    <w:rsid w:val="001E6E3C"/>
    <w:rsid w:val="001F5120"/>
    <w:rsid w:val="0020240C"/>
    <w:rsid w:val="00202AF6"/>
    <w:rsid w:val="0020372D"/>
    <w:rsid w:val="002039E8"/>
    <w:rsid w:val="0020560D"/>
    <w:rsid w:val="00205E76"/>
    <w:rsid w:val="0020613D"/>
    <w:rsid w:val="0020742E"/>
    <w:rsid w:val="00210F61"/>
    <w:rsid w:val="00211C3E"/>
    <w:rsid w:val="00211CDD"/>
    <w:rsid w:val="00211D04"/>
    <w:rsid w:val="0021254D"/>
    <w:rsid w:val="00212633"/>
    <w:rsid w:val="00214A1E"/>
    <w:rsid w:val="00214E99"/>
    <w:rsid w:val="0021701A"/>
    <w:rsid w:val="002243FA"/>
    <w:rsid w:val="002245F6"/>
    <w:rsid w:val="00224661"/>
    <w:rsid w:val="00224717"/>
    <w:rsid w:val="00231741"/>
    <w:rsid w:val="00231F13"/>
    <w:rsid w:val="00232B5B"/>
    <w:rsid w:val="00235FEB"/>
    <w:rsid w:val="0023779C"/>
    <w:rsid w:val="00237BFB"/>
    <w:rsid w:val="002416FA"/>
    <w:rsid w:val="00242501"/>
    <w:rsid w:val="0024486A"/>
    <w:rsid w:val="00244D66"/>
    <w:rsid w:val="00247F56"/>
    <w:rsid w:val="002508B1"/>
    <w:rsid w:val="00250A8E"/>
    <w:rsid w:val="00251C35"/>
    <w:rsid w:val="00252881"/>
    <w:rsid w:val="00252DBF"/>
    <w:rsid w:val="00253849"/>
    <w:rsid w:val="00253C41"/>
    <w:rsid w:val="00253F2A"/>
    <w:rsid w:val="002547BB"/>
    <w:rsid w:val="00255867"/>
    <w:rsid w:val="002573F7"/>
    <w:rsid w:val="00257BA8"/>
    <w:rsid w:val="00260199"/>
    <w:rsid w:val="0026064E"/>
    <w:rsid w:val="00260E33"/>
    <w:rsid w:val="0026203B"/>
    <w:rsid w:val="00262931"/>
    <w:rsid w:val="00263139"/>
    <w:rsid w:val="002632CC"/>
    <w:rsid w:val="00264973"/>
    <w:rsid w:val="00265917"/>
    <w:rsid w:val="00265B86"/>
    <w:rsid w:val="00266113"/>
    <w:rsid w:val="002669C2"/>
    <w:rsid w:val="00266AA1"/>
    <w:rsid w:val="002708E0"/>
    <w:rsid w:val="00271E9F"/>
    <w:rsid w:val="00274C80"/>
    <w:rsid w:val="00275374"/>
    <w:rsid w:val="00277B08"/>
    <w:rsid w:val="002808A3"/>
    <w:rsid w:val="0028570F"/>
    <w:rsid w:val="00286AC1"/>
    <w:rsid w:val="0029154F"/>
    <w:rsid w:val="00293B72"/>
    <w:rsid w:val="00297B91"/>
    <w:rsid w:val="002A1185"/>
    <w:rsid w:val="002A19D0"/>
    <w:rsid w:val="002A54E4"/>
    <w:rsid w:val="002A57D7"/>
    <w:rsid w:val="002A5C38"/>
    <w:rsid w:val="002A5C9A"/>
    <w:rsid w:val="002A5FE1"/>
    <w:rsid w:val="002A6309"/>
    <w:rsid w:val="002B2C92"/>
    <w:rsid w:val="002B4BF2"/>
    <w:rsid w:val="002B577E"/>
    <w:rsid w:val="002B5E38"/>
    <w:rsid w:val="002B5E3C"/>
    <w:rsid w:val="002B764F"/>
    <w:rsid w:val="002B7B0E"/>
    <w:rsid w:val="002C166B"/>
    <w:rsid w:val="002C1D88"/>
    <w:rsid w:val="002C4EFC"/>
    <w:rsid w:val="002C4F54"/>
    <w:rsid w:val="002C62A6"/>
    <w:rsid w:val="002C75CE"/>
    <w:rsid w:val="002C7B5E"/>
    <w:rsid w:val="002C7BA1"/>
    <w:rsid w:val="002D2109"/>
    <w:rsid w:val="002D24C0"/>
    <w:rsid w:val="002D4CBE"/>
    <w:rsid w:val="002D66A4"/>
    <w:rsid w:val="002D6C11"/>
    <w:rsid w:val="002D72B9"/>
    <w:rsid w:val="002E054A"/>
    <w:rsid w:val="002E0797"/>
    <w:rsid w:val="002E1C7F"/>
    <w:rsid w:val="002E3311"/>
    <w:rsid w:val="002E4193"/>
    <w:rsid w:val="002F00C8"/>
    <w:rsid w:val="002F0102"/>
    <w:rsid w:val="002F0257"/>
    <w:rsid w:val="002F134F"/>
    <w:rsid w:val="002F1DA3"/>
    <w:rsid w:val="002F2840"/>
    <w:rsid w:val="002F3E15"/>
    <w:rsid w:val="002F4903"/>
    <w:rsid w:val="002F5E47"/>
    <w:rsid w:val="002F6709"/>
    <w:rsid w:val="002F7F61"/>
    <w:rsid w:val="00301795"/>
    <w:rsid w:val="003028C4"/>
    <w:rsid w:val="00302C36"/>
    <w:rsid w:val="0030423D"/>
    <w:rsid w:val="00312935"/>
    <w:rsid w:val="00312E83"/>
    <w:rsid w:val="0031668F"/>
    <w:rsid w:val="0032085D"/>
    <w:rsid w:val="00320CD4"/>
    <w:rsid w:val="0032142B"/>
    <w:rsid w:val="00321C77"/>
    <w:rsid w:val="00323585"/>
    <w:rsid w:val="0032648A"/>
    <w:rsid w:val="003272BC"/>
    <w:rsid w:val="00327ED4"/>
    <w:rsid w:val="00330902"/>
    <w:rsid w:val="00332171"/>
    <w:rsid w:val="00333731"/>
    <w:rsid w:val="003338A8"/>
    <w:rsid w:val="003346C8"/>
    <w:rsid w:val="00335C16"/>
    <w:rsid w:val="0034059C"/>
    <w:rsid w:val="00341F69"/>
    <w:rsid w:val="0034238E"/>
    <w:rsid w:val="003428C7"/>
    <w:rsid w:val="003440E4"/>
    <w:rsid w:val="00344899"/>
    <w:rsid w:val="00345015"/>
    <w:rsid w:val="0034511D"/>
    <w:rsid w:val="00345528"/>
    <w:rsid w:val="00345EB0"/>
    <w:rsid w:val="00346BB8"/>
    <w:rsid w:val="00347868"/>
    <w:rsid w:val="003516A0"/>
    <w:rsid w:val="003529B1"/>
    <w:rsid w:val="003529BB"/>
    <w:rsid w:val="00353F56"/>
    <w:rsid w:val="00354684"/>
    <w:rsid w:val="003558EE"/>
    <w:rsid w:val="003561BB"/>
    <w:rsid w:val="00356DBE"/>
    <w:rsid w:val="003572EF"/>
    <w:rsid w:val="003573AD"/>
    <w:rsid w:val="00357CB8"/>
    <w:rsid w:val="00360669"/>
    <w:rsid w:val="0036197D"/>
    <w:rsid w:val="00361ABC"/>
    <w:rsid w:val="00362660"/>
    <w:rsid w:val="003630AB"/>
    <w:rsid w:val="003646D2"/>
    <w:rsid w:val="00364D09"/>
    <w:rsid w:val="003652D0"/>
    <w:rsid w:val="003677F8"/>
    <w:rsid w:val="00367A14"/>
    <w:rsid w:val="00367CE2"/>
    <w:rsid w:val="00370461"/>
    <w:rsid w:val="003715B8"/>
    <w:rsid w:val="0037357F"/>
    <w:rsid w:val="00373F91"/>
    <w:rsid w:val="00375331"/>
    <w:rsid w:val="00375C3E"/>
    <w:rsid w:val="00375FD6"/>
    <w:rsid w:val="00377775"/>
    <w:rsid w:val="00380CFA"/>
    <w:rsid w:val="00381673"/>
    <w:rsid w:val="00381E4E"/>
    <w:rsid w:val="003828BF"/>
    <w:rsid w:val="00386172"/>
    <w:rsid w:val="00386C57"/>
    <w:rsid w:val="0038718B"/>
    <w:rsid w:val="00390FF5"/>
    <w:rsid w:val="00391DB3"/>
    <w:rsid w:val="00392433"/>
    <w:rsid w:val="00392FA7"/>
    <w:rsid w:val="0039305F"/>
    <w:rsid w:val="00393509"/>
    <w:rsid w:val="0039415F"/>
    <w:rsid w:val="00394F31"/>
    <w:rsid w:val="00395E7B"/>
    <w:rsid w:val="00396BDB"/>
    <w:rsid w:val="003A104E"/>
    <w:rsid w:val="003A4AAD"/>
    <w:rsid w:val="003B6997"/>
    <w:rsid w:val="003C0F8A"/>
    <w:rsid w:val="003C2649"/>
    <w:rsid w:val="003C2ABF"/>
    <w:rsid w:val="003C4347"/>
    <w:rsid w:val="003C5520"/>
    <w:rsid w:val="003D1076"/>
    <w:rsid w:val="003D315E"/>
    <w:rsid w:val="003D4704"/>
    <w:rsid w:val="003D4E55"/>
    <w:rsid w:val="003D652B"/>
    <w:rsid w:val="003D6F6D"/>
    <w:rsid w:val="003D7946"/>
    <w:rsid w:val="003E42F7"/>
    <w:rsid w:val="003E5D38"/>
    <w:rsid w:val="003E6A73"/>
    <w:rsid w:val="003E7119"/>
    <w:rsid w:val="003F0466"/>
    <w:rsid w:val="003F3F14"/>
    <w:rsid w:val="003F6CCC"/>
    <w:rsid w:val="004015C3"/>
    <w:rsid w:val="004036C8"/>
    <w:rsid w:val="0040393D"/>
    <w:rsid w:val="00403C46"/>
    <w:rsid w:val="0040404E"/>
    <w:rsid w:val="004061AE"/>
    <w:rsid w:val="00406560"/>
    <w:rsid w:val="00407679"/>
    <w:rsid w:val="00407915"/>
    <w:rsid w:val="00407A38"/>
    <w:rsid w:val="0041161A"/>
    <w:rsid w:val="00414C00"/>
    <w:rsid w:val="004150B0"/>
    <w:rsid w:val="00417C35"/>
    <w:rsid w:val="00422323"/>
    <w:rsid w:val="00424013"/>
    <w:rsid w:val="004274A5"/>
    <w:rsid w:val="00430377"/>
    <w:rsid w:val="00430BEF"/>
    <w:rsid w:val="00430CC3"/>
    <w:rsid w:val="00430DAB"/>
    <w:rsid w:val="0043202F"/>
    <w:rsid w:val="00432F16"/>
    <w:rsid w:val="00434882"/>
    <w:rsid w:val="004349A2"/>
    <w:rsid w:val="0043566D"/>
    <w:rsid w:val="004356F6"/>
    <w:rsid w:val="00440FE5"/>
    <w:rsid w:val="00442A71"/>
    <w:rsid w:val="004431A1"/>
    <w:rsid w:val="00445C22"/>
    <w:rsid w:val="0044612D"/>
    <w:rsid w:val="00446B81"/>
    <w:rsid w:val="00447421"/>
    <w:rsid w:val="004479D8"/>
    <w:rsid w:val="00447FC8"/>
    <w:rsid w:val="004512FE"/>
    <w:rsid w:val="00452798"/>
    <w:rsid w:val="004536C1"/>
    <w:rsid w:val="004536D0"/>
    <w:rsid w:val="004546CC"/>
    <w:rsid w:val="00454B2B"/>
    <w:rsid w:val="004566A8"/>
    <w:rsid w:val="004574ED"/>
    <w:rsid w:val="00460162"/>
    <w:rsid w:val="004602FE"/>
    <w:rsid w:val="0046033F"/>
    <w:rsid w:val="004607EC"/>
    <w:rsid w:val="00462250"/>
    <w:rsid w:val="004678AF"/>
    <w:rsid w:val="00471C48"/>
    <w:rsid w:val="00471DD7"/>
    <w:rsid w:val="00472416"/>
    <w:rsid w:val="0047243E"/>
    <w:rsid w:val="00474092"/>
    <w:rsid w:val="00481011"/>
    <w:rsid w:val="00481251"/>
    <w:rsid w:val="00485D3C"/>
    <w:rsid w:val="00486955"/>
    <w:rsid w:val="00486E73"/>
    <w:rsid w:val="0048710B"/>
    <w:rsid w:val="00487ECB"/>
    <w:rsid w:val="004904D7"/>
    <w:rsid w:val="004915AB"/>
    <w:rsid w:val="00493BE3"/>
    <w:rsid w:val="00493C89"/>
    <w:rsid w:val="00494ED5"/>
    <w:rsid w:val="00496E1C"/>
    <w:rsid w:val="00497109"/>
    <w:rsid w:val="004A1C9E"/>
    <w:rsid w:val="004A1E51"/>
    <w:rsid w:val="004A246C"/>
    <w:rsid w:val="004A5438"/>
    <w:rsid w:val="004A6D69"/>
    <w:rsid w:val="004A6EF6"/>
    <w:rsid w:val="004B0C17"/>
    <w:rsid w:val="004B0E3F"/>
    <w:rsid w:val="004B1CEE"/>
    <w:rsid w:val="004B2BEC"/>
    <w:rsid w:val="004B40E6"/>
    <w:rsid w:val="004B7B61"/>
    <w:rsid w:val="004C0395"/>
    <w:rsid w:val="004C0668"/>
    <w:rsid w:val="004C0878"/>
    <w:rsid w:val="004C1800"/>
    <w:rsid w:val="004C2AD0"/>
    <w:rsid w:val="004C2CAE"/>
    <w:rsid w:val="004C30FA"/>
    <w:rsid w:val="004C3592"/>
    <w:rsid w:val="004C42C8"/>
    <w:rsid w:val="004C437B"/>
    <w:rsid w:val="004C4CD7"/>
    <w:rsid w:val="004C5D8D"/>
    <w:rsid w:val="004C60BA"/>
    <w:rsid w:val="004C6670"/>
    <w:rsid w:val="004C681C"/>
    <w:rsid w:val="004C73F7"/>
    <w:rsid w:val="004C788E"/>
    <w:rsid w:val="004C7FC2"/>
    <w:rsid w:val="004D05B2"/>
    <w:rsid w:val="004D202A"/>
    <w:rsid w:val="004D27C9"/>
    <w:rsid w:val="004D349E"/>
    <w:rsid w:val="004D477D"/>
    <w:rsid w:val="004D5F47"/>
    <w:rsid w:val="004D6D11"/>
    <w:rsid w:val="004D7DD3"/>
    <w:rsid w:val="004E2FD8"/>
    <w:rsid w:val="004E308B"/>
    <w:rsid w:val="004E4980"/>
    <w:rsid w:val="004E51F4"/>
    <w:rsid w:val="004E6D97"/>
    <w:rsid w:val="004F39D4"/>
    <w:rsid w:val="004F3D15"/>
    <w:rsid w:val="004F47A7"/>
    <w:rsid w:val="004F4D6A"/>
    <w:rsid w:val="004F625E"/>
    <w:rsid w:val="004F6D16"/>
    <w:rsid w:val="004F7F8B"/>
    <w:rsid w:val="0050018B"/>
    <w:rsid w:val="00500391"/>
    <w:rsid w:val="0050101A"/>
    <w:rsid w:val="00501F6D"/>
    <w:rsid w:val="00502A26"/>
    <w:rsid w:val="00502AAD"/>
    <w:rsid w:val="00505EFC"/>
    <w:rsid w:val="00510596"/>
    <w:rsid w:val="00512B1B"/>
    <w:rsid w:val="005138A5"/>
    <w:rsid w:val="005141DB"/>
    <w:rsid w:val="00515122"/>
    <w:rsid w:val="00515580"/>
    <w:rsid w:val="005159A4"/>
    <w:rsid w:val="00516197"/>
    <w:rsid w:val="00520F86"/>
    <w:rsid w:val="00521E11"/>
    <w:rsid w:val="005272F7"/>
    <w:rsid w:val="00532D0E"/>
    <w:rsid w:val="005340E7"/>
    <w:rsid w:val="00534651"/>
    <w:rsid w:val="0053768A"/>
    <w:rsid w:val="0054054B"/>
    <w:rsid w:val="00540F38"/>
    <w:rsid w:val="0054193F"/>
    <w:rsid w:val="00541C4C"/>
    <w:rsid w:val="00543524"/>
    <w:rsid w:val="00544702"/>
    <w:rsid w:val="00547328"/>
    <w:rsid w:val="005513A7"/>
    <w:rsid w:val="00554646"/>
    <w:rsid w:val="00554B6B"/>
    <w:rsid w:val="00554E2D"/>
    <w:rsid w:val="00554FA3"/>
    <w:rsid w:val="00555DF7"/>
    <w:rsid w:val="00557F04"/>
    <w:rsid w:val="00560177"/>
    <w:rsid w:val="005601B9"/>
    <w:rsid w:val="0056140F"/>
    <w:rsid w:val="00563B8B"/>
    <w:rsid w:val="00565348"/>
    <w:rsid w:val="0056534B"/>
    <w:rsid w:val="0056558C"/>
    <w:rsid w:val="00565CC7"/>
    <w:rsid w:val="005662C4"/>
    <w:rsid w:val="0056668C"/>
    <w:rsid w:val="00567518"/>
    <w:rsid w:val="005716AA"/>
    <w:rsid w:val="005738A0"/>
    <w:rsid w:val="00576D8E"/>
    <w:rsid w:val="0058049A"/>
    <w:rsid w:val="00580F3D"/>
    <w:rsid w:val="00584AB0"/>
    <w:rsid w:val="00585ACA"/>
    <w:rsid w:val="00585DDE"/>
    <w:rsid w:val="00585F53"/>
    <w:rsid w:val="00590427"/>
    <w:rsid w:val="0059082D"/>
    <w:rsid w:val="00592591"/>
    <w:rsid w:val="005948C7"/>
    <w:rsid w:val="00595D95"/>
    <w:rsid w:val="005960AB"/>
    <w:rsid w:val="0059633C"/>
    <w:rsid w:val="005964C2"/>
    <w:rsid w:val="005A0311"/>
    <w:rsid w:val="005A2D1F"/>
    <w:rsid w:val="005A3980"/>
    <w:rsid w:val="005A6331"/>
    <w:rsid w:val="005A6AEA"/>
    <w:rsid w:val="005A7D80"/>
    <w:rsid w:val="005B0D95"/>
    <w:rsid w:val="005B0DDA"/>
    <w:rsid w:val="005B1A97"/>
    <w:rsid w:val="005B5A50"/>
    <w:rsid w:val="005B6142"/>
    <w:rsid w:val="005B734D"/>
    <w:rsid w:val="005B79A4"/>
    <w:rsid w:val="005C18A1"/>
    <w:rsid w:val="005C3971"/>
    <w:rsid w:val="005C3AA9"/>
    <w:rsid w:val="005C3F89"/>
    <w:rsid w:val="005C596F"/>
    <w:rsid w:val="005C62A7"/>
    <w:rsid w:val="005D1CCF"/>
    <w:rsid w:val="005D2E06"/>
    <w:rsid w:val="005D49C8"/>
    <w:rsid w:val="005D5C49"/>
    <w:rsid w:val="005D6416"/>
    <w:rsid w:val="005D66AF"/>
    <w:rsid w:val="005D7BA5"/>
    <w:rsid w:val="005E01D5"/>
    <w:rsid w:val="005E01F1"/>
    <w:rsid w:val="005E0341"/>
    <w:rsid w:val="005E2936"/>
    <w:rsid w:val="005E2A8B"/>
    <w:rsid w:val="005E34AD"/>
    <w:rsid w:val="005E385D"/>
    <w:rsid w:val="005E4CA2"/>
    <w:rsid w:val="005E4D89"/>
    <w:rsid w:val="005E6826"/>
    <w:rsid w:val="005E748F"/>
    <w:rsid w:val="005F006A"/>
    <w:rsid w:val="005F0745"/>
    <w:rsid w:val="005F100A"/>
    <w:rsid w:val="005F18D7"/>
    <w:rsid w:val="005F3BFF"/>
    <w:rsid w:val="005F4008"/>
    <w:rsid w:val="005F4C3C"/>
    <w:rsid w:val="005F4F5E"/>
    <w:rsid w:val="005F4FC1"/>
    <w:rsid w:val="005F5CCD"/>
    <w:rsid w:val="005F5E57"/>
    <w:rsid w:val="005F6891"/>
    <w:rsid w:val="00601868"/>
    <w:rsid w:val="0060624C"/>
    <w:rsid w:val="00606862"/>
    <w:rsid w:val="006074A8"/>
    <w:rsid w:val="0060759B"/>
    <w:rsid w:val="00610347"/>
    <w:rsid w:val="006112BB"/>
    <w:rsid w:val="00612429"/>
    <w:rsid w:val="00613633"/>
    <w:rsid w:val="00613F8F"/>
    <w:rsid w:val="00613FAA"/>
    <w:rsid w:val="00614427"/>
    <w:rsid w:val="006159C3"/>
    <w:rsid w:val="006159D2"/>
    <w:rsid w:val="00615BC9"/>
    <w:rsid w:val="00616EDB"/>
    <w:rsid w:val="00617F01"/>
    <w:rsid w:val="00620B10"/>
    <w:rsid w:val="00620B7A"/>
    <w:rsid w:val="00622AF6"/>
    <w:rsid w:val="00622CE6"/>
    <w:rsid w:val="00624D19"/>
    <w:rsid w:val="00625F4B"/>
    <w:rsid w:val="00627DAE"/>
    <w:rsid w:val="00630EDE"/>
    <w:rsid w:val="00630F06"/>
    <w:rsid w:val="006312C4"/>
    <w:rsid w:val="006327B0"/>
    <w:rsid w:val="006355B2"/>
    <w:rsid w:val="00636375"/>
    <w:rsid w:val="006379D1"/>
    <w:rsid w:val="00637C5A"/>
    <w:rsid w:val="00637EEA"/>
    <w:rsid w:val="00640E48"/>
    <w:rsid w:val="00643261"/>
    <w:rsid w:val="00645067"/>
    <w:rsid w:val="00646F2A"/>
    <w:rsid w:val="0065093E"/>
    <w:rsid w:val="0065203C"/>
    <w:rsid w:val="00654222"/>
    <w:rsid w:val="006545B8"/>
    <w:rsid w:val="006550F3"/>
    <w:rsid w:val="0065523B"/>
    <w:rsid w:val="006602CF"/>
    <w:rsid w:val="00661B68"/>
    <w:rsid w:val="006632F4"/>
    <w:rsid w:val="00664AD2"/>
    <w:rsid w:val="00664D3E"/>
    <w:rsid w:val="006661C3"/>
    <w:rsid w:val="00667497"/>
    <w:rsid w:val="006676B4"/>
    <w:rsid w:val="00672E29"/>
    <w:rsid w:val="006738E7"/>
    <w:rsid w:val="00673C92"/>
    <w:rsid w:val="006742E7"/>
    <w:rsid w:val="006753AE"/>
    <w:rsid w:val="00676B78"/>
    <w:rsid w:val="00676F92"/>
    <w:rsid w:val="006774F1"/>
    <w:rsid w:val="00680629"/>
    <w:rsid w:val="00682A5C"/>
    <w:rsid w:val="00684EE1"/>
    <w:rsid w:val="00687298"/>
    <w:rsid w:val="006902BD"/>
    <w:rsid w:val="006925DF"/>
    <w:rsid w:val="00693EE0"/>
    <w:rsid w:val="006955B6"/>
    <w:rsid w:val="00695ECC"/>
    <w:rsid w:val="006961DF"/>
    <w:rsid w:val="00696BD2"/>
    <w:rsid w:val="00696F6B"/>
    <w:rsid w:val="006A0E2E"/>
    <w:rsid w:val="006A228B"/>
    <w:rsid w:val="006A378E"/>
    <w:rsid w:val="006A3F0C"/>
    <w:rsid w:val="006A6A5A"/>
    <w:rsid w:val="006A78AA"/>
    <w:rsid w:val="006B60B8"/>
    <w:rsid w:val="006B6FE3"/>
    <w:rsid w:val="006C19A9"/>
    <w:rsid w:val="006C4BD5"/>
    <w:rsid w:val="006C4CCB"/>
    <w:rsid w:val="006C5BD1"/>
    <w:rsid w:val="006C6760"/>
    <w:rsid w:val="006C6D88"/>
    <w:rsid w:val="006D2189"/>
    <w:rsid w:val="006D3AAD"/>
    <w:rsid w:val="006D6C78"/>
    <w:rsid w:val="006D7049"/>
    <w:rsid w:val="006E1214"/>
    <w:rsid w:val="006E1869"/>
    <w:rsid w:val="006E203B"/>
    <w:rsid w:val="006E2924"/>
    <w:rsid w:val="006E2F1F"/>
    <w:rsid w:val="006E3484"/>
    <w:rsid w:val="006E3972"/>
    <w:rsid w:val="006E44B4"/>
    <w:rsid w:val="006E7229"/>
    <w:rsid w:val="006F02C6"/>
    <w:rsid w:val="006F20DF"/>
    <w:rsid w:val="006F2DAC"/>
    <w:rsid w:val="006F3037"/>
    <w:rsid w:val="006F49E0"/>
    <w:rsid w:val="006F62A3"/>
    <w:rsid w:val="006F63F2"/>
    <w:rsid w:val="006F6FA0"/>
    <w:rsid w:val="006F7ED8"/>
    <w:rsid w:val="00701609"/>
    <w:rsid w:val="0070250D"/>
    <w:rsid w:val="00703213"/>
    <w:rsid w:val="00705AB3"/>
    <w:rsid w:val="00707C1F"/>
    <w:rsid w:val="007120EF"/>
    <w:rsid w:val="00712C94"/>
    <w:rsid w:val="00713C2F"/>
    <w:rsid w:val="00714AD3"/>
    <w:rsid w:val="00715F8E"/>
    <w:rsid w:val="0071646B"/>
    <w:rsid w:val="00720C48"/>
    <w:rsid w:val="00721182"/>
    <w:rsid w:val="0072338D"/>
    <w:rsid w:val="00725356"/>
    <w:rsid w:val="00727BB2"/>
    <w:rsid w:val="0073042E"/>
    <w:rsid w:val="0073055A"/>
    <w:rsid w:val="00730B22"/>
    <w:rsid w:val="007321A2"/>
    <w:rsid w:val="00732A4E"/>
    <w:rsid w:val="007335F8"/>
    <w:rsid w:val="007347DE"/>
    <w:rsid w:val="00737005"/>
    <w:rsid w:val="007402E9"/>
    <w:rsid w:val="00740D49"/>
    <w:rsid w:val="00740D5C"/>
    <w:rsid w:val="00741921"/>
    <w:rsid w:val="00741F52"/>
    <w:rsid w:val="00742434"/>
    <w:rsid w:val="0074289C"/>
    <w:rsid w:val="00742E64"/>
    <w:rsid w:val="0074300E"/>
    <w:rsid w:val="00743A8E"/>
    <w:rsid w:val="0075243F"/>
    <w:rsid w:val="00752ACE"/>
    <w:rsid w:val="0075329D"/>
    <w:rsid w:val="00754397"/>
    <w:rsid w:val="00755A1C"/>
    <w:rsid w:val="00756776"/>
    <w:rsid w:val="00757951"/>
    <w:rsid w:val="00761EC5"/>
    <w:rsid w:val="00762A03"/>
    <w:rsid w:val="00762A7E"/>
    <w:rsid w:val="00762F67"/>
    <w:rsid w:val="00763329"/>
    <w:rsid w:val="007660E2"/>
    <w:rsid w:val="007663FA"/>
    <w:rsid w:val="007672F2"/>
    <w:rsid w:val="00771320"/>
    <w:rsid w:val="00771520"/>
    <w:rsid w:val="00777C25"/>
    <w:rsid w:val="007816AC"/>
    <w:rsid w:val="00783688"/>
    <w:rsid w:val="00783E2F"/>
    <w:rsid w:val="00785401"/>
    <w:rsid w:val="00786272"/>
    <w:rsid w:val="00791042"/>
    <w:rsid w:val="0079176F"/>
    <w:rsid w:val="00791A95"/>
    <w:rsid w:val="00794421"/>
    <w:rsid w:val="00795A17"/>
    <w:rsid w:val="007A0A38"/>
    <w:rsid w:val="007A1362"/>
    <w:rsid w:val="007A1C48"/>
    <w:rsid w:val="007A3501"/>
    <w:rsid w:val="007A36C5"/>
    <w:rsid w:val="007A3DBB"/>
    <w:rsid w:val="007A5B0B"/>
    <w:rsid w:val="007A704F"/>
    <w:rsid w:val="007B2E71"/>
    <w:rsid w:val="007B3EAC"/>
    <w:rsid w:val="007B3FC5"/>
    <w:rsid w:val="007B561A"/>
    <w:rsid w:val="007B5871"/>
    <w:rsid w:val="007B58B9"/>
    <w:rsid w:val="007B6605"/>
    <w:rsid w:val="007C06F7"/>
    <w:rsid w:val="007C21FE"/>
    <w:rsid w:val="007D1965"/>
    <w:rsid w:val="007D1C15"/>
    <w:rsid w:val="007D5876"/>
    <w:rsid w:val="007D5F3C"/>
    <w:rsid w:val="007D64E1"/>
    <w:rsid w:val="007D6E80"/>
    <w:rsid w:val="007D714F"/>
    <w:rsid w:val="007D7783"/>
    <w:rsid w:val="007E022A"/>
    <w:rsid w:val="007E0250"/>
    <w:rsid w:val="007E18D3"/>
    <w:rsid w:val="007E38A0"/>
    <w:rsid w:val="007E3A45"/>
    <w:rsid w:val="007E3E2A"/>
    <w:rsid w:val="007E437B"/>
    <w:rsid w:val="007E4BD6"/>
    <w:rsid w:val="007E4E33"/>
    <w:rsid w:val="007F07BC"/>
    <w:rsid w:val="007F5048"/>
    <w:rsid w:val="007F51F1"/>
    <w:rsid w:val="007F55EE"/>
    <w:rsid w:val="007F5FB4"/>
    <w:rsid w:val="007F6875"/>
    <w:rsid w:val="007F69A5"/>
    <w:rsid w:val="00800C66"/>
    <w:rsid w:val="0080187B"/>
    <w:rsid w:val="00803109"/>
    <w:rsid w:val="00805058"/>
    <w:rsid w:val="00805B39"/>
    <w:rsid w:val="00806076"/>
    <w:rsid w:val="00810D6F"/>
    <w:rsid w:val="00812442"/>
    <w:rsid w:val="00816729"/>
    <w:rsid w:val="008172A5"/>
    <w:rsid w:val="00820CF9"/>
    <w:rsid w:val="00821A44"/>
    <w:rsid w:val="0082275C"/>
    <w:rsid w:val="00822B8C"/>
    <w:rsid w:val="00822D22"/>
    <w:rsid w:val="00826E51"/>
    <w:rsid w:val="00830D78"/>
    <w:rsid w:val="00831147"/>
    <w:rsid w:val="00831561"/>
    <w:rsid w:val="00832A59"/>
    <w:rsid w:val="00832D90"/>
    <w:rsid w:val="0083393B"/>
    <w:rsid w:val="00833CB1"/>
    <w:rsid w:val="0083583F"/>
    <w:rsid w:val="0084136F"/>
    <w:rsid w:val="00841C25"/>
    <w:rsid w:val="00842D0C"/>
    <w:rsid w:val="00844186"/>
    <w:rsid w:val="00846D92"/>
    <w:rsid w:val="00852668"/>
    <w:rsid w:val="00852D53"/>
    <w:rsid w:val="0085323D"/>
    <w:rsid w:val="00855EAB"/>
    <w:rsid w:val="0085696A"/>
    <w:rsid w:val="00856E46"/>
    <w:rsid w:val="00857D2C"/>
    <w:rsid w:val="008603F7"/>
    <w:rsid w:val="00860BEB"/>
    <w:rsid w:val="00863EFA"/>
    <w:rsid w:val="00865D5A"/>
    <w:rsid w:val="00866C41"/>
    <w:rsid w:val="00867E53"/>
    <w:rsid w:val="00870620"/>
    <w:rsid w:val="00870FD3"/>
    <w:rsid w:val="00871A1D"/>
    <w:rsid w:val="008721FE"/>
    <w:rsid w:val="008723E3"/>
    <w:rsid w:val="00872CDB"/>
    <w:rsid w:val="008735C0"/>
    <w:rsid w:val="00873638"/>
    <w:rsid w:val="008746FE"/>
    <w:rsid w:val="00874B3E"/>
    <w:rsid w:val="00874BD2"/>
    <w:rsid w:val="0087567D"/>
    <w:rsid w:val="00876E23"/>
    <w:rsid w:val="00877C2F"/>
    <w:rsid w:val="00880B81"/>
    <w:rsid w:val="00880BDE"/>
    <w:rsid w:val="00881043"/>
    <w:rsid w:val="00881E57"/>
    <w:rsid w:val="00882741"/>
    <w:rsid w:val="008827A2"/>
    <w:rsid w:val="00882A0E"/>
    <w:rsid w:val="00882B7E"/>
    <w:rsid w:val="00882E28"/>
    <w:rsid w:val="00884B6E"/>
    <w:rsid w:val="008851DC"/>
    <w:rsid w:val="00886C07"/>
    <w:rsid w:val="00890724"/>
    <w:rsid w:val="00892C0F"/>
    <w:rsid w:val="00895FB6"/>
    <w:rsid w:val="008A04D9"/>
    <w:rsid w:val="008A0633"/>
    <w:rsid w:val="008A4A8A"/>
    <w:rsid w:val="008A653D"/>
    <w:rsid w:val="008A6BB8"/>
    <w:rsid w:val="008A7551"/>
    <w:rsid w:val="008B192D"/>
    <w:rsid w:val="008B1C33"/>
    <w:rsid w:val="008B2277"/>
    <w:rsid w:val="008B609F"/>
    <w:rsid w:val="008B73C1"/>
    <w:rsid w:val="008C0006"/>
    <w:rsid w:val="008C0F1B"/>
    <w:rsid w:val="008C0F31"/>
    <w:rsid w:val="008C180E"/>
    <w:rsid w:val="008C1A79"/>
    <w:rsid w:val="008C2FF4"/>
    <w:rsid w:val="008C3326"/>
    <w:rsid w:val="008C3FEF"/>
    <w:rsid w:val="008C4276"/>
    <w:rsid w:val="008C66BD"/>
    <w:rsid w:val="008C68F0"/>
    <w:rsid w:val="008C7D29"/>
    <w:rsid w:val="008D0CA2"/>
    <w:rsid w:val="008D19CE"/>
    <w:rsid w:val="008D3D11"/>
    <w:rsid w:val="008D4EDC"/>
    <w:rsid w:val="008D5CEF"/>
    <w:rsid w:val="008E2BD3"/>
    <w:rsid w:val="008E3A37"/>
    <w:rsid w:val="008E4C21"/>
    <w:rsid w:val="008E4CBE"/>
    <w:rsid w:val="008E4FA0"/>
    <w:rsid w:val="008E6647"/>
    <w:rsid w:val="008E6E79"/>
    <w:rsid w:val="008E7869"/>
    <w:rsid w:val="008F0F85"/>
    <w:rsid w:val="008F1084"/>
    <w:rsid w:val="008F3623"/>
    <w:rsid w:val="008F374D"/>
    <w:rsid w:val="008F6A75"/>
    <w:rsid w:val="008F6DF6"/>
    <w:rsid w:val="008F78CD"/>
    <w:rsid w:val="00900925"/>
    <w:rsid w:val="00903557"/>
    <w:rsid w:val="0090357E"/>
    <w:rsid w:val="00904183"/>
    <w:rsid w:val="00905248"/>
    <w:rsid w:val="009060CE"/>
    <w:rsid w:val="00906754"/>
    <w:rsid w:val="009072E6"/>
    <w:rsid w:val="00907473"/>
    <w:rsid w:val="0090795A"/>
    <w:rsid w:val="0091059B"/>
    <w:rsid w:val="00915F5F"/>
    <w:rsid w:val="00922310"/>
    <w:rsid w:val="0092475B"/>
    <w:rsid w:val="00924984"/>
    <w:rsid w:val="0092575C"/>
    <w:rsid w:val="00930F2A"/>
    <w:rsid w:val="009316A3"/>
    <w:rsid w:val="009318A5"/>
    <w:rsid w:val="009359EA"/>
    <w:rsid w:val="00935F76"/>
    <w:rsid w:val="0093600B"/>
    <w:rsid w:val="009375E3"/>
    <w:rsid w:val="00941A19"/>
    <w:rsid w:val="00942172"/>
    <w:rsid w:val="00942733"/>
    <w:rsid w:val="00943164"/>
    <w:rsid w:val="00944BAA"/>
    <w:rsid w:val="009450E4"/>
    <w:rsid w:val="009459DC"/>
    <w:rsid w:val="00946F25"/>
    <w:rsid w:val="00947D84"/>
    <w:rsid w:val="00951257"/>
    <w:rsid w:val="00952AE2"/>
    <w:rsid w:val="00955A50"/>
    <w:rsid w:val="00955C2E"/>
    <w:rsid w:val="00956B30"/>
    <w:rsid w:val="009624DB"/>
    <w:rsid w:val="00962D28"/>
    <w:rsid w:val="00963F66"/>
    <w:rsid w:val="00964281"/>
    <w:rsid w:val="00967D06"/>
    <w:rsid w:val="00970957"/>
    <w:rsid w:val="00971B4F"/>
    <w:rsid w:val="00972046"/>
    <w:rsid w:val="00973C79"/>
    <w:rsid w:val="00974084"/>
    <w:rsid w:val="0098089A"/>
    <w:rsid w:val="009823A4"/>
    <w:rsid w:val="00982800"/>
    <w:rsid w:val="009859BE"/>
    <w:rsid w:val="00987ECC"/>
    <w:rsid w:val="00990EEE"/>
    <w:rsid w:val="00992694"/>
    <w:rsid w:val="009937F3"/>
    <w:rsid w:val="00993843"/>
    <w:rsid w:val="00996F2F"/>
    <w:rsid w:val="009A5EB8"/>
    <w:rsid w:val="009A64A2"/>
    <w:rsid w:val="009A6855"/>
    <w:rsid w:val="009A6BE6"/>
    <w:rsid w:val="009B3506"/>
    <w:rsid w:val="009B5B8C"/>
    <w:rsid w:val="009C0023"/>
    <w:rsid w:val="009C1646"/>
    <w:rsid w:val="009C26A7"/>
    <w:rsid w:val="009C47C5"/>
    <w:rsid w:val="009C53AD"/>
    <w:rsid w:val="009C55C8"/>
    <w:rsid w:val="009C5685"/>
    <w:rsid w:val="009C6C77"/>
    <w:rsid w:val="009C749F"/>
    <w:rsid w:val="009C7579"/>
    <w:rsid w:val="009C7A3B"/>
    <w:rsid w:val="009D0423"/>
    <w:rsid w:val="009D0737"/>
    <w:rsid w:val="009D3388"/>
    <w:rsid w:val="009D5186"/>
    <w:rsid w:val="009D59E1"/>
    <w:rsid w:val="009D5F84"/>
    <w:rsid w:val="009D68D4"/>
    <w:rsid w:val="009D7E9E"/>
    <w:rsid w:val="009E033C"/>
    <w:rsid w:val="009E0B66"/>
    <w:rsid w:val="009E0ED2"/>
    <w:rsid w:val="009E2AC2"/>
    <w:rsid w:val="009E2AF5"/>
    <w:rsid w:val="009F0E43"/>
    <w:rsid w:val="009F1F72"/>
    <w:rsid w:val="009F7BD9"/>
    <w:rsid w:val="00A01893"/>
    <w:rsid w:val="00A03B57"/>
    <w:rsid w:val="00A042EC"/>
    <w:rsid w:val="00A069BB"/>
    <w:rsid w:val="00A10481"/>
    <w:rsid w:val="00A10D0B"/>
    <w:rsid w:val="00A11B1C"/>
    <w:rsid w:val="00A12F03"/>
    <w:rsid w:val="00A13C64"/>
    <w:rsid w:val="00A164F5"/>
    <w:rsid w:val="00A16553"/>
    <w:rsid w:val="00A16FE1"/>
    <w:rsid w:val="00A1794A"/>
    <w:rsid w:val="00A21E69"/>
    <w:rsid w:val="00A22B39"/>
    <w:rsid w:val="00A22B7A"/>
    <w:rsid w:val="00A22D59"/>
    <w:rsid w:val="00A238A8"/>
    <w:rsid w:val="00A23AFD"/>
    <w:rsid w:val="00A25DC4"/>
    <w:rsid w:val="00A2646A"/>
    <w:rsid w:val="00A309AE"/>
    <w:rsid w:val="00A31592"/>
    <w:rsid w:val="00A32F62"/>
    <w:rsid w:val="00A33973"/>
    <w:rsid w:val="00A35B43"/>
    <w:rsid w:val="00A35C8F"/>
    <w:rsid w:val="00A37CDA"/>
    <w:rsid w:val="00A40E15"/>
    <w:rsid w:val="00A413F7"/>
    <w:rsid w:val="00A41B1F"/>
    <w:rsid w:val="00A41DDA"/>
    <w:rsid w:val="00A43957"/>
    <w:rsid w:val="00A45CFD"/>
    <w:rsid w:val="00A517EE"/>
    <w:rsid w:val="00A53618"/>
    <w:rsid w:val="00A537D6"/>
    <w:rsid w:val="00A53ACF"/>
    <w:rsid w:val="00A53FB9"/>
    <w:rsid w:val="00A55375"/>
    <w:rsid w:val="00A569D1"/>
    <w:rsid w:val="00A61282"/>
    <w:rsid w:val="00A64B2B"/>
    <w:rsid w:val="00A66261"/>
    <w:rsid w:val="00A670BC"/>
    <w:rsid w:val="00A70BF7"/>
    <w:rsid w:val="00A71197"/>
    <w:rsid w:val="00A72372"/>
    <w:rsid w:val="00A72A4C"/>
    <w:rsid w:val="00A74E0E"/>
    <w:rsid w:val="00A762C6"/>
    <w:rsid w:val="00A76D56"/>
    <w:rsid w:val="00A83B05"/>
    <w:rsid w:val="00A843D1"/>
    <w:rsid w:val="00A84B2B"/>
    <w:rsid w:val="00A92476"/>
    <w:rsid w:val="00A93226"/>
    <w:rsid w:val="00A938B1"/>
    <w:rsid w:val="00A93BCC"/>
    <w:rsid w:val="00A94D17"/>
    <w:rsid w:val="00A95D74"/>
    <w:rsid w:val="00A96810"/>
    <w:rsid w:val="00A968B6"/>
    <w:rsid w:val="00AA0BCA"/>
    <w:rsid w:val="00AA247A"/>
    <w:rsid w:val="00AA24D7"/>
    <w:rsid w:val="00AA38A0"/>
    <w:rsid w:val="00AA45EE"/>
    <w:rsid w:val="00AA5340"/>
    <w:rsid w:val="00AA5D84"/>
    <w:rsid w:val="00AA642E"/>
    <w:rsid w:val="00AB148F"/>
    <w:rsid w:val="00AB1E8C"/>
    <w:rsid w:val="00AB6AB4"/>
    <w:rsid w:val="00AB73AE"/>
    <w:rsid w:val="00AB7E0A"/>
    <w:rsid w:val="00AC01F3"/>
    <w:rsid w:val="00AC0F11"/>
    <w:rsid w:val="00AC2581"/>
    <w:rsid w:val="00AC46B8"/>
    <w:rsid w:val="00AC50A1"/>
    <w:rsid w:val="00AC5344"/>
    <w:rsid w:val="00AD0982"/>
    <w:rsid w:val="00AD22A0"/>
    <w:rsid w:val="00AD2714"/>
    <w:rsid w:val="00AD2883"/>
    <w:rsid w:val="00AD4D97"/>
    <w:rsid w:val="00AD65C7"/>
    <w:rsid w:val="00AD6842"/>
    <w:rsid w:val="00AD71F2"/>
    <w:rsid w:val="00AE1919"/>
    <w:rsid w:val="00AE302F"/>
    <w:rsid w:val="00AE4590"/>
    <w:rsid w:val="00AE4749"/>
    <w:rsid w:val="00AE497D"/>
    <w:rsid w:val="00AE5B83"/>
    <w:rsid w:val="00AE5D33"/>
    <w:rsid w:val="00AF15C4"/>
    <w:rsid w:val="00AF1997"/>
    <w:rsid w:val="00AF1CFE"/>
    <w:rsid w:val="00AF1DC8"/>
    <w:rsid w:val="00AF2B06"/>
    <w:rsid w:val="00AF3446"/>
    <w:rsid w:val="00AF3A5F"/>
    <w:rsid w:val="00AF4A81"/>
    <w:rsid w:val="00AF5634"/>
    <w:rsid w:val="00AF639B"/>
    <w:rsid w:val="00AF71AC"/>
    <w:rsid w:val="00AF71D1"/>
    <w:rsid w:val="00AF7BF7"/>
    <w:rsid w:val="00B00005"/>
    <w:rsid w:val="00B00673"/>
    <w:rsid w:val="00B0087F"/>
    <w:rsid w:val="00B045F3"/>
    <w:rsid w:val="00B1012B"/>
    <w:rsid w:val="00B116EB"/>
    <w:rsid w:val="00B123F1"/>
    <w:rsid w:val="00B1373B"/>
    <w:rsid w:val="00B13BE5"/>
    <w:rsid w:val="00B13C3B"/>
    <w:rsid w:val="00B15DE2"/>
    <w:rsid w:val="00B178F6"/>
    <w:rsid w:val="00B21354"/>
    <w:rsid w:val="00B22073"/>
    <w:rsid w:val="00B22F59"/>
    <w:rsid w:val="00B236FD"/>
    <w:rsid w:val="00B23C25"/>
    <w:rsid w:val="00B23EFA"/>
    <w:rsid w:val="00B256F9"/>
    <w:rsid w:val="00B258EF"/>
    <w:rsid w:val="00B25DB3"/>
    <w:rsid w:val="00B277A4"/>
    <w:rsid w:val="00B30A40"/>
    <w:rsid w:val="00B34088"/>
    <w:rsid w:val="00B37E35"/>
    <w:rsid w:val="00B41F2F"/>
    <w:rsid w:val="00B42367"/>
    <w:rsid w:val="00B42654"/>
    <w:rsid w:val="00B42AD4"/>
    <w:rsid w:val="00B4304F"/>
    <w:rsid w:val="00B43CEA"/>
    <w:rsid w:val="00B4499A"/>
    <w:rsid w:val="00B450D9"/>
    <w:rsid w:val="00B45853"/>
    <w:rsid w:val="00B46572"/>
    <w:rsid w:val="00B46E2D"/>
    <w:rsid w:val="00B50015"/>
    <w:rsid w:val="00B503C4"/>
    <w:rsid w:val="00B5363E"/>
    <w:rsid w:val="00B54186"/>
    <w:rsid w:val="00B5440C"/>
    <w:rsid w:val="00B544EF"/>
    <w:rsid w:val="00B54AEC"/>
    <w:rsid w:val="00B5686F"/>
    <w:rsid w:val="00B60C7B"/>
    <w:rsid w:val="00B6198A"/>
    <w:rsid w:val="00B64505"/>
    <w:rsid w:val="00B664A7"/>
    <w:rsid w:val="00B66FED"/>
    <w:rsid w:val="00B6784C"/>
    <w:rsid w:val="00B70417"/>
    <w:rsid w:val="00B736E7"/>
    <w:rsid w:val="00B74C48"/>
    <w:rsid w:val="00B76A65"/>
    <w:rsid w:val="00B76CDB"/>
    <w:rsid w:val="00B77C3B"/>
    <w:rsid w:val="00B77D8A"/>
    <w:rsid w:val="00B8105F"/>
    <w:rsid w:val="00B81B1A"/>
    <w:rsid w:val="00B8225E"/>
    <w:rsid w:val="00B83820"/>
    <w:rsid w:val="00B86A3C"/>
    <w:rsid w:val="00B86BF1"/>
    <w:rsid w:val="00B90492"/>
    <w:rsid w:val="00B921D5"/>
    <w:rsid w:val="00B9288C"/>
    <w:rsid w:val="00B929DA"/>
    <w:rsid w:val="00B94B27"/>
    <w:rsid w:val="00B9506E"/>
    <w:rsid w:val="00B95EF3"/>
    <w:rsid w:val="00B96F94"/>
    <w:rsid w:val="00B970EA"/>
    <w:rsid w:val="00BA1455"/>
    <w:rsid w:val="00BA1890"/>
    <w:rsid w:val="00BA336F"/>
    <w:rsid w:val="00BA3DF4"/>
    <w:rsid w:val="00BA42E1"/>
    <w:rsid w:val="00BA42E6"/>
    <w:rsid w:val="00BA4ABE"/>
    <w:rsid w:val="00BA4C40"/>
    <w:rsid w:val="00BA5156"/>
    <w:rsid w:val="00BA6DE9"/>
    <w:rsid w:val="00BA6F18"/>
    <w:rsid w:val="00BA7B60"/>
    <w:rsid w:val="00BA7D51"/>
    <w:rsid w:val="00BB1009"/>
    <w:rsid w:val="00BB239C"/>
    <w:rsid w:val="00BB33B5"/>
    <w:rsid w:val="00BB48D2"/>
    <w:rsid w:val="00BB4D4F"/>
    <w:rsid w:val="00BB66A0"/>
    <w:rsid w:val="00BB6DF6"/>
    <w:rsid w:val="00BB78BE"/>
    <w:rsid w:val="00BB7AA0"/>
    <w:rsid w:val="00BC07AE"/>
    <w:rsid w:val="00BC11E5"/>
    <w:rsid w:val="00BC5387"/>
    <w:rsid w:val="00BC64F1"/>
    <w:rsid w:val="00BD048B"/>
    <w:rsid w:val="00BD0F60"/>
    <w:rsid w:val="00BD1087"/>
    <w:rsid w:val="00BD1665"/>
    <w:rsid w:val="00BD1EA0"/>
    <w:rsid w:val="00BD39CF"/>
    <w:rsid w:val="00BD74B8"/>
    <w:rsid w:val="00BE255A"/>
    <w:rsid w:val="00BE28C4"/>
    <w:rsid w:val="00BE6F49"/>
    <w:rsid w:val="00BE6F75"/>
    <w:rsid w:val="00BE70E1"/>
    <w:rsid w:val="00BE7867"/>
    <w:rsid w:val="00BE7D4C"/>
    <w:rsid w:val="00BF163F"/>
    <w:rsid w:val="00BF29C6"/>
    <w:rsid w:val="00BF2A0B"/>
    <w:rsid w:val="00BF2B47"/>
    <w:rsid w:val="00BF2F4B"/>
    <w:rsid w:val="00BF47DF"/>
    <w:rsid w:val="00BF550E"/>
    <w:rsid w:val="00BF6ED9"/>
    <w:rsid w:val="00BF786C"/>
    <w:rsid w:val="00C01400"/>
    <w:rsid w:val="00C0148D"/>
    <w:rsid w:val="00C025C1"/>
    <w:rsid w:val="00C03CF1"/>
    <w:rsid w:val="00C0448F"/>
    <w:rsid w:val="00C04E69"/>
    <w:rsid w:val="00C053EF"/>
    <w:rsid w:val="00C05606"/>
    <w:rsid w:val="00C0593B"/>
    <w:rsid w:val="00C10D1B"/>
    <w:rsid w:val="00C1320A"/>
    <w:rsid w:val="00C132B7"/>
    <w:rsid w:val="00C13565"/>
    <w:rsid w:val="00C146A7"/>
    <w:rsid w:val="00C15922"/>
    <w:rsid w:val="00C1627B"/>
    <w:rsid w:val="00C1675F"/>
    <w:rsid w:val="00C16E1C"/>
    <w:rsid w:val="00C1716B"/>
    <w:rsid w:val="00C20518"/>
    <w:rsid w:val="00C21184"/>
    <w:rsid w:val="00C212B1"/>
    <w:rsid w:val="00C223CD"/>
    <w:rsid w:val="00C22B3D"/>
    <w:rsid w:val="00C2429E"/>
    <w:rsid w:val="00C258BF"/>
    <w:rsid w:val="00C25C62"/>
    <w:rsid w:val="00C26145"/>
    <w:rsid w:val="00C30184"/>
    <w:rsid w:val="00C30910"/>
    <w:rsid w:val="00C31745"/>
    <w:rsid w:val="00C31E44"/>
    <w:rsid w:val="00C33468"/>
    <w:rsid w:val="00C33D71"/>
    <w:rsid w:val="00C35D5A"/>
    <w:rsid w:val="00C40408"/>
    <w:rsid w:val="00C40505"/>
    <w:rsid w:val="00C41A9B"/>
    <w:rsid w:val="00C45337"/>
    <w:rsid w:val="00C45718"/>
    <w:rsid w:val="00C477B6"/>
    <w:rsid w:val="00C50919"/>
    <w:rsid w:val="00C5128A"/>
    <w:rsid w:val="00C51F94"/>
    <w:rsid w:val="00C531A7"/>
    <w:rsid w:val="00C5330F"/>
    <w:rsid w:val="00C53673"/>
    <w:rsid w:val="00C536EF"/>
    <w:rsid w:val="00C5450F"/>
    <w:rsid w:val="00C565B8"/>
    <w:rsid w:val="00C57118"/>
    <w:rsid w:val="00C60B03"/>
    <w:rsid w:val="00C62474"/>
    <w:rsid w:val="00C62842"/>
    <w:rsid w:val="00C62C90"/>
    <w:rsid w:val="00C6374C"/>
    <w:rsid w:val="00C64A06"/>
    <w:rsid w:val="00C653E3"/>
    <w:rsid w:val="00C65A81"/>
    <w:rsid w:val="00C66653"/>
    <w:rsid w:val="00C706E6"/>
    <w:rsid w:val="00C70AB6"/>
    <w:rsid w:val="00C716F2"/>
    <w:rsid w:val="00C71772"/>
    <w:rsid w:val="00C71F3E"/>
    <w:rsid w:val="00C7217D"/>
    <w:rsid w:val="00C72BC3"/>
    <w:rsid w:val="00C73DC6"/>
    <w:rsid w:val="00C74CC1"/>
    <w:rsid w:val="00C75268"/>
    <w:rsid w:val="00C77567"/>
    <w:rsid w:val="00C802CE"/>
    <w:rsid w:val="00C80692"/>
    <w:rsid w:val="00C83208"/>
    <w:rsid w:val="00C86335"/>
    <w:rsid w:val="00C87D07"/>
    <w:rsid w:val="00C931E6"/>
    <w:rsid w:val="00C9367D"/>
    <w:rsid w:val="00C93737"/>
    <w:rsid w:val="00C942DF"/>
    <w:rsid w:val="00C9510E"/>
    <w:rsid w:val="00C95362"/>
    <w:rsid w:val="00C95C29"/>
    <w:rsid w:val="00C97644"/>
    <w:rsid w:val="00C97D3E"/>
    <w:rsid w:val="00CA0762"/>
    <w:rsid w:val="00CA0EAD"/>
    <w:rsid w:val="00CA0F2A"/>
    <w:rsid w:val="00CA1F30"/>
    <w:rsid w:val="00CA2DC8"/>
    <w:rsid w:val="00CA4905"/>
    <w:rsid w:val="00CA4CD9"/>
    <w:rsid w:val="00CA525E"/>
    <w:rsid w:val="00CA5E67"/>
    <w:rsid w:val="00CB00AB"/>
    <w:rsid w:val="00CB03E7"/>
    <w:rsid w:val="00CB0C43"/>
    <w:rsid w:val="00CB36BD"/>
    <w:rsid w:val="00CB493F"/>
    <w:rsid w:val="00CB511F"/>
    <w:rsid w:val="00CB5AFB"/>
    <w:rsid w:val="00CB7B49"/>
    <w:rsid w:val="00CB7F8A"/>
    <w:rsid w:val="00CC0925"/>
    <w:rsid w:val="00CC2528"/>
    <w:rsid w:val="00CC3E31"/>
    <w:rsid w:val="00CC54C9"/>
    <w:rsid w:val="00CC62A3"/>
    <w:rsid w:val="00CD0935"/>
    <w:rsid w:val="00CD20AD"/>
    <w:rsid w:val="00CD3612"/>
    <w:rsid w:val="00CD66B9"/>
    <w:rsid w:val="00CD76F0"/>
    <w:rsid w:val="00CE01CC"/>
    <w:rsid w:val="00CE4471"/>
    <w:rsid w:val="00CE552A"/>
    <w:rsid w:val="00CE5A16"/>
    <w:rsid w:val="00CE6E5E"/>
    <w:rsid w:val="00CE78C6"/>
    <w:rsid w:val="00CF3532"/>
    <w:rsid w:val="00CF38A8"/>
    <w:rsid w:val="00CF732E"/>
    <w:rsid w:val="00D00669"/>
    <w:rsid w:val="00D02B3F"/>
    <w:rsid w:val="00D02B95"/>
    <w:rsid w:val="00D0568B"/>
    <w:rsid w:val="00D06B2E"/>
    <w:rsid w:val="00D06FF0"/>
    <w:rsid w:val="00D142EF"/>
    <w:rsid w:val="00D145D1"/>
    <w:rsid w:val="00D16379"/>
    <w:rsid w:val="00D17C16"/>
    <w:rsid w:val="00D200B2"/>
    <w:rsid w:val="00D20143"/>
    <w:rsid w:val="00D23058"/>
    <w:rsid w:val="00D23B92"/>
    <w:rsid w:val="00D24430"/>
    <w:rsid w:val="00D25F4C"/>
    <w:rsid w:val="00D260DE"/>
    <w:rsid w:val="00D26508"/>
    <w:rsid w:val="00D270AC"/>
    <w:rsid w:val="00D27F5D"/>
    <w:rsid w:val="00D30EE6"/>
    <w:rsid w:val="00D360E1"/>
    <w:rsid w:val="00D40203"/>
    <w:rsid w:val="00D40C04"/>
    <w:rsid w:val="00D41845"/>
    <w:rsid w:val="00D41F7D"/>
    <w:rsid w:val="00D462F2"/>
    <w:rsid w:val="00D5248F"/>
    <w:rsid w:val="00D564F1"/>
    <w:rsid w:val="00D5692B"/>
    <w:rsid w:val="00D56D3B"/>
    <w:rsid w:val="00D61054"/>
    <w:rsid w:val="00D61CB1"/>
    <w:rsid w:val="00D61D6B"/>
    <w:rsid w:val="00D62F96"/>
    <w:rsid w:val="00D655C8"/>
    <w:rsid w:val="00D65E2E"/>
    <w:rsid w:val="00D676EF"/>
    <w:rsid w:val="00D70C95"/>
    <w:rsid w:val="00D719E3"/>
    <w:rsid w:val="00D72E48"/>
    <w:rsid w:val="00D76091"/>
    <w:rsid w:val="00D7768C"/>
    <w:rsid w:val="00D80CF4"/>
    <w:rsid w:val="00D81F2B"/>
    <w:rsid w:val="00D82F94"/>
    <w:rsid w:val="00D91670"/>
    <w:rsid w:val="00D916AD"/>
    <w:rsid w:val="00D923D0"/>
    <w:rsid w:val="00D95BD5"/>
    <w:rsid w:val="00D96004"/>
    <w:rsid w:val="00D97E1C"/>
    <w:rsid w:val="00DA2F4D"/>
    <w:rsid w:val="00DA312C"/>
    <w:rsid w:val="00DA4733"/>
    <w:rsid w:val="00DA4C66"/>
    <w:rsid w:val="00DA5243"/>
    <w:rsid w:val="00DA61A5"/>
    <w:rsid w:val="00DA6EC4"/>
    <w:rsid w:val="00DA6FD8"/>
    <w:rsid w:val="00DA7AA4"/>
    <w:rsid w:val="00DB037F"/>
    <w:rsid w:val="00DB09E1"/>
    <w:rsid w:val="00DB3837"/>
    <w:rsid w:val="00DB3ACD"/>
    <w:rsid w:val="00DB4CE9"/>
    <w:rsid w:val="00DB76D2"/>
    <w:rsid w:val="00DB7D9A"/>
    <w:rsid w:val="00DB7F38"/>
    <w:rsid w:val="00DC1204"/>
    <w:rsid w:val="00DC34C2"/>
    <w:rsid w:val="00DC3ADD"/>
    <w:rsid w:val="00DC5CCE"/>
    <w:rsid w:val="00DC5E08"/>
    <w:rsid w:val="00DC7342"/>
    <w:rsid w:val="00DC7E39"/>
    <w:rsid w:val="00DD08E1"/>
    <w:rsid w:val="00DD0DFE"/>
    <w:rsid w:val="00DD0E40"/>
    <w:rsid w:val="00DD110D"/>
    <w:rsid w:val="00DD1336"/>
    <w:rsid w:val="00DD15E6"/>
    <w:rsid w:val="00DD1A11"/>
    <w:rsid w:val="00DD1FBA"/>
    <w:rsid w:val="00DD2394"/>
    <w:rsid w:val="00DD5ED8"/>
    <w:rsid w:val="00DD7173"/>
    <w:rsid w:val="00DE0C47"/>
    <w:rsid w:val="00DE312D"/>
    <w:rsid w:val="00DE34E5"/>
    <w:rsid w:val="00DE39ED"/>
    <w:rsid w:val="00DE3E60"/>
    <w:rsid w:val="00DE5AEB"/>
    <w:rsid w:val="00DE6542"/>
    <w:rsid w:val="00DE6CA2"/>
    <w:rsid w:val="00DE7536"/>
    <w:rsid w:val="00DF0F48"/>
    <w:rsid w:val="00DF1A69"/>
    <w:rsid w:val="00DF6DCE"/>
    <w:rsid w:val="00E0251D"/>
    <w:rsid w:val="00E03A65"/>
    <w:rsid w:val="00E03AB8"/>
    <w:rsid w:val="00E03EFD"/>
    <w:rsid w:val="00E0530A"/>
    <w:rsid w:val="00E0687F"/>
    <w:rsid w:val="00E06B75"/>
    <w:rsid w:val="00E06C69"/>
    <w:rsid w:val="00E07586"/>
    <w:rsid w:val="00E07EEC"/>
    <w:rsid w:val="00E104E2"/>
    <w:rsid w:val="00E10B59"/>
    <w:rsid w:val="00E13FA1"/>
    <w:rsid w:val="00E16B71"/>
    <w:rsid w:val="00E20D1C"/>
    <w:rsid w:val="00E21045"/>
    <w:rsid w:val="00E21845"/>
    <w:rsid w:val="00E22DBB"/>
    <w:rsid w:val="00E22F26"/>
    <w:rsid w:val="00E22F76"/>
    <w:rsid w:val="00E24692"/>
    <w:rsid w:val="00E31B81"/>
    <w:rsid w:val="00E32E1E"/>
    <w:rsid w:val="00E34318"/>
    <w:rsid w:val="00E35C78"/>
    <w:rsid w:val="00E35CB0"/>
    <w:rsid w:val="00E36DC2"/>
    <w:rsid w:val="00E36FA4"/>
    <w:rsid w:val="00E3711A"/>
    <w:rsid w:val="00E4177D"/>
    <w:rsid w:val="00E418A3"/>
    <w:rsid w:val="00E42828"/>
    <w:rsid w:val="00E42B04"/>
    <w:rsid w:val="00E43C98"/>
    <w:rsid w:val="00E4517B"/>
    <w:rsid w:val="00E45374"/>
    <w:rsid w:val="00E45D62"/>
    <w:rsid w:val="00E46C9F"/>
    <w:rsid w:val="00E56303"/>
    <w:rsid w:val="00E5652B"/>
    <w:rsid w:val="00E57734"/>
    <w:rsid w:val="00E60D0F"/>
    <w:rsid w:val="00E618CB"/>
    <w:rsid w:val="00E618DD"/>
    <w:rsid w:val="00E6618C"/>
    <w:rsid w:val="00E665C0"/>
    <w:rsid w:val="00E66BB3"/>
    <w:rsid w:val="00E71862"/>
    <w:rsid w:val="00E71AA1"/>
    <w:rsid w:val="00E71B68"/>
    <w:rsid w:val="00E727C9"/>
    <w:rsid w:val="00E73399"/>
    <w:rsid w:val="00E80320"/>
    <w:rsid w:val="00E81D9F"/>
    <w:rsid w:val="00E85162"/>
    <w:rsid w:val="00E903E0"/>
    <w:rsid w:val="00E9065F"/>
    <w:rsid w:val="00E91B7A"/>
    <w:rsid w:val="00E935A7"/>
    <w:rsid w:val="00E94D7A"/>
    <w:rsid w:val="00E95DF7"/>
    <w:rsid w:val="00E96620"/>
    <w:rsid w:val="00E97051"/>
    <w:rsid w:val="00EA08BA"/>
    <w:rsid w:val="00EA0A45"/>
    <w:rsid w:val="00EA0C1F"/>
    <w:rsid w:val="00EA12B6"/>
    <w:rsid w:val="00EA12DA"/>
    <w:rsid w:val="00EA2676"/>
    <w:rsid w:val="00EA32A9"/>
    <w:rsid w:val="00EA3D45"/>
    <w:rsid w:val="00EA43A7"/>
    <w:rsid w:val="00EA5D2D"/>
    <w:rsid w:val="00EA7AA5"/>
    <w:rsid w:val="00EB0AAD"/>
    <w:rsid w:val="00EB0B5E"/>
    <w:rsid w:val="00EB19C7"/>
    <w:rsid w:val="00EB1C5D"/>
    <w:rsid w:val="00EB2E88"/>
    <w:rsid w:val="00EB4602"/>
    <w:rsid w:val="00EB58F2"/>
    <w:rsid w:val="00EB622B"/>
    <w:rsid w:val="00EB6930"/>
    <w:rsid w:val="00EB6A7E"/>
    <w:rsid w:val="00EB6D76"/>
    <w:rsid w:val="00EC09D3"/>
    <w:rsid w:val="00EC0C39"/>
    <w:rsid w:val="00EC0E7C"/>
    <w:rsid w:val="00EC289C"/>
    <w:rsid w:val="00EC3BC5"/>
    <w:rsid w:val="00EC41B0"/>
    <w:rsid w:val="00ED1648"/>
    <w:rsid w:val="00ED538F"/>
    <w:rsid w:val="00ED5E0B"/>
    <w:rsid w:val="00EE00CF"/>
    <w:rsid w:val="00EE159E"/>
    <w:rsid w:val="00EE4DB7"/>
    <w:rsid w:val="00EE65DE"/>
    <w:rsid w:val="00EF371D"/>
    <w:rsid w:val="00EF3832"/>
    <w:rsid w:val="00EF5358"/>
    <w:rsid w:val="00EF543E"/>
    <w:rsid w:val="00EF5811"/>
    <w:rsid w:val="00F011B5"/>
    <w:rsid w:val="00F03815"/>
    <w:rsid w:val="00F052FE"/>
    <w:rsid w:val="00F060FD"/>
    <w:rsid w:val="00F0640F"/>
    <w:rsid w:val="00F108EE"/>
    <w:rsid w:val="00F10938"/>
    <w:rsid w:val="00F11486"/>
    <w:rsid w:val="00F1274F"/>
    <w:rsid w:val="00F13C34"/>
    <w:rsid w:val="00F14A58"/>
    <w:rsid w:val="00F151B7"/>
    <w:rsid w:val="00F17B1B"/>
    <w:rsid w:val="00F20E96"/>
    <w:rsid w:val="00F21A69"/>
    <w:rsid w:val="00F22251"/>
    <w:rsid w:val="00F24CCA"/>
    <w:rsid w:val="00F27C45"/>
    <w:rsid w:val="00F30284"/>
    <w:rsid w:val="00F3080A"/>
    <w:rsid w:val="00F30BFB"/>
    <w:rsid w:val="00F32286"/>
    <w:rsid w:val="00F347D3"/>
    <w:rsid w:val="00F34BDD"/>
    <w:rsid w:val="00F35559"/>
    <w:rsid w:val="00F3682A"/>
    <w:rsid w:val="00F36E01"/>
    <w:rsid w:val="00F36E49"/>
    <w:rsid w:val="00F40C91"/>
    <w:rsid w:val="00F422EE"/>
    <w:rsid w:val="00F4242C"/>
    <w:rsid w:val="00F42484"/>
    <w:rsid w:val="00F43717"/>
    <w:rsid w:val="00F43F9B"/>
    <w:rsid w:val="00F50361"/>
    <w:rsid w:val="00F5089F"/>
    <w:rsid w:val="00F51A9E"/>
    <w:rsid w:val="00F52483"/>
    <w:rsid w:val="00F524EA"/>
    <w:rsid w:val="00F5394D"/>
    <w:rsid w:val="00F55F15"/>
    <w:rsid w:val="00F560DC"/>
    <w:rsid w:val="00F57B85"/>
    <w:rsid w:val="00F60E3D"/>
    <w:rsid w:val="00F624A8"/>
    <w:rsid w:val="00F6324D"/>
    <w:rsid w:val="00F63CEB"/>
    <w:rsid w:val="00F6419C"/>
    <w:rsid w:val="00F64AB9"/>
    <w:rsid w:val="00F64D9E"/>
    <w:rsid w:val="00F70024"/>
    <w:rsid w:val="00F71756"/>
    <w:rsid w:val="00F719A2"/>
    <w:rsid w:val="00F72359"/>
    <w:rsid w:val="00F735A4"/>
    <w:rsid w:val="00F779D6"/>
    <w:rsid w:val="00F80014"/>
    <w:rsid w:val="00F80055"/>
    <w:rsid w:val="00F80E2A"/>
    <w:rsid w:val="00F830DF"/>
    <w:rsid w:val="00F83E7A"/>
    <w:rsid w:val="00F84F72"/>
    <w:rsid w:val="00F87A02"/>
    <w:rsid w:val="00F92E98"/>
    <w:rsid w:val="00F9353E"/>
    <w:rsid w:val="00F93A00"/>
    <w:rsid w:val="00FA1FF3"/>
    <w:rsid w:val="00FA312F"/>
    <w:rsid w:val="00FA68DA"/>
    <w:rsid w:val="00FA7019"/>
    <w:rsid w:val="00FB00C5"/>
    <w:rsid w:val="00FB0ADB"/>
    <w:rsid w:val="00FB19CF"/>
    <w:rsid w:val="00FB263E"/>
    <w:rsid w:val="00FB2E21"/>
    <w:rsid w:val="00FB37CB"/>
    <w:rsid w:val="00FB46C4"/>
    <w:rsid w:val="00FB4F90"/>
    <w:rsid w:val="00FB52DC"/>
    <w:rsid w:val="00FB6F75"/>
    <w:rsid w:val="00FC0137"/>
    <w:rsid w:val="00FC33B0"/>
    <w:rsid w:val="00FC4E07"/>
    <w:rsid w:val="00FC514B"/>
    <w:rsid w:val="00FC5569"/>
    <w:rsid w:val="00FC619A"/>
    <w:rsid w:val="00FD10CA"/>
    <w:rsid w:val="00FD1397"/>
    <w:rsid w:val="00FD2A3D"/>
    <w:rsid w:val="00FD3EA1"/>
    <w:rsid w:val="00FD45B8"/>
    <w:rsid w:val="00FD5A26"/>
    <w:rsid w:val="00FD6919"/>
    <w:rsid w:val="00FD7791"/>
    <w:rsid w:val="00FE07BB"/>
    <w:rsid w:val="00FE1A66"/>
    <w:rsid w:val="00FE1D96"/>
    <w:rsid w:val="00FE21D9"/>
    <w:rsid w:val="00FE4191"/>
    <w:rsid w:val="00FE63AE"/>
    <w:rsid w:val="00FE778D"/>
    <w:rsid w:val="00FE77C2"/>
    <w:rsid w:val="00FE7B08"/>
    <w:rsid w:val="00FF12AE"/>
    <w:rsid w:val="00FF1BB6"/>
    <w:rsid w:val="00FF1E30"/>
    <w:rsid w:val="00FF3A7C"/>
    <w:rsid w:val="00FF3C53"/>
    <w:rsid w:val="00FF4395"/>
    <w:rsid w:val="00FF7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B05A03B"/>
  <w15:docId w15:val="{B6F46825-458E-40CE-9DEE-F8617C78E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01F1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  <w:rPr>
      <w:lang w:val="x-none" w:eastAsia="x-none"/>
    </w:r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a6">
    <w:name w:val="Table Grid"/>
    <w:basedOn w:val="a1"/>
    <w:rsid w:val="001A2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17B1B"/>
    <w:rPr>
      <w:color w:val="800080"/>
      <w:u w:val="single"/>
    </w:rPr>
  </w:style>
  <w:style w:type="character" w:customStyle="1" w:styleId="a4">
    <w:name w:val="כותרת עליונה תו"/>
    <w:link w:val="a3"/>
    <w:rsid w:val="00EC3BC5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21254D"/>
    <w:rPr>
      <w:rFonts w:ascii="Tahoma" w:hAnsi="Tahoma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21254D"/>
    <w:rPr>
      <w:rFonts w:ascii="Tahoma" w:hAnsi="Tahoma" w:cs="Tahoma"/>
      <w:sz w:val="16"/>
      <w:szCs w:val="16"/>
    </w:rPr>
  </w:style>
  <w:style w:type="character" w:styleId="a9">
    <w:name w:val="annotation reference"/>
    <w:uiPriority w:val="99"/>
    <w:rsid w:val="0021254D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1254D"/>
    <w:rPr>
      <w:sz w:val="20"/>
      <w:szCs w:val="20"/>
      <w:lang w:val="x-none" w:eastAsia="x-none"/>
    </w:rPr>
  </w:style>
  <w:style w:type="character" w:customStyle="1" w:styleId="ab">
    <w:name w:val="טקסט הערה תו"/>
    <w:link w:val="aa"/>
    <w:uiPriority w:val="99"/>
    <w:rsid w:val="0021254D"/>
    <w:rPr>
      <w:rFonts w:cs="Times New Roman"/>
    </w:rPr>
  </w:style>
  <w:style w:type="paragraph" w:styleId="ac">
    <w:name w:val="annotation subject"/>
    <w:basedOn w:val="aa"/>
    <w:next w:val="aa"/>
    <w:link w:val="ad"/>
    <w:uiPriority w:val="99"/>
    <w:rsid w:val="0021254D"/>
    <w:rPr>
      <w:b/>
      <w:bCs/>
    </w:rPr>
  </w:style>
  <w:style w:type="character" w:customStyle="1" w:styleId="ad">
    <w:name w:val="נושא הערה תו"/>
    <w:link w:val="ac"/>
    <w:uiPriority w:val="99"/>
    <w:rsid w:val="0021254D"/>
    <w:rPr>
      <w:rFonts w:cs="Times New Roman"/>
      <w:b/>
      <w:bCs/>
    </w:rPr>
  </w:style>
  <w:style w:type="paragraph" w:styleId="ae">
    <w:name w:val="Body Text"/>
    <w:basedOn w:val="a"/>
    <w:link w:val="af"/>
    <w:rsid w:val="00B41F2F"/>
    <w:pPr>
      <w:jc w:val="both"/>
    </w:pPr>
    <w:rPr>
      <w:szCs w:val="26"/>
      <w:lang w:val="x-none" w:eastAsia="x-none"/>
    </w:rPr>
  </w:style>
  <w:style w:type="character" w:customStyle="1" w:styleId="af">
    <w:name w:val="גוף טקסט תו"/>
    <w:link w:val="ae"/>
    <w:rsid w:val="00B41F2F"/>
    <w:rPr>
      <w:rFonts w:cs="David"/>
      <w:sz w:val="24"/>
      <w:szCs w:val="26"/>
    </w:rPr>
  </w:style>
  <w:style w:type="paragraph" w:styleId="af0">
    <w:name w:val="Subtitle"/>
    <w:basedOn w:val="a"/>
    <w:link w:val="af1"/>
    <w:qFormat/>
    <w:rsid w:val="00EA08BA"/>
    <w:pPr>
      <w:jc w:val="center"/>
    </w:pPr>
    <w:rPr>
      <w:sz w:val="20"/>
      <w:szCs w:val="28"/>
      <w:lang w:val="x-none" w:eastAsia="x-none"/>
    </w:rPr>
  </w:style>
  <w:style w:type="character" w:customStyle="1" w:styleId="af1">
    <w:name w:val="כותרת משנה תו"/>
    <w:link w:val="af0"/>
    <w:rsid w:val="00EA08BA"/>
    <w:rPr>
      <w:rFonts w:cs="David"/>
      <w:szCs w:val="28"/>
    </w:rPr>
  </w:style>
  <w:style w:type="paragraph" w:customStyle="1" w:styleId="10">
    <w:name w:val="לוגו1"/>
    <w:basedOn w:val="a"/>
    <w:rsid w:val="00DA4C66"/>
    <w:pPr>
      <w:jc w:val="center"/>
    </w:pPr>
    <w:rPr>
      <w:rFonts w:cs="David Transparent"/>
      <w:lang w:eastAsia="he-IL"/>
    </w:rPr>
  </w:style>
  <w:style w:type="paragraph" w:customStyle="1" w:styleId="normalweb40">
    <w:name w:val="normalweb40"/>
    <w:basedOn w:val="a"/>
    <w:rsid w:val="00703213"/>
    <w:pPr>
      <w:bidi w:val="0"/>
      <w:spacing w:before="120" w:after="120" w:line="300" w:lineRule="atLeast"/>
    </w:pPr>
    <w:rPr>
      <w:color w:val="646464"/>
    </w:rPr>
  </w:style>
  <w:style w:type="paragraph" w:styleId="af2">
    <w:name w:val="List Paragraph"/>
    <w:basedOn w:val="a"/>
    <w:link w:val="af3"/>
    <w:uiPriority w:val="34"/>
    <w:qFormat/>
    <w:rsid w:val="009C5685"/>
    <w:pPr>
      <w:spacing w:line="360" w:lineRule="auto"/>
      <w:ind w:left="720"/>
      <w:contextualSpacing/>
      <w:jc w:val="both"/>
    </w:pPr>
    <w:rPr>
      <w:rFonts w:ascii="Calibri" w:eastAsia="Calibri" w:hAnsi="Calibri" w:cs="David"/>
      <w:sz w:val="22"/>
    </w:rPr>
  </w:style>
  <w:style w:type="paragraph" w:styleId="af4">
    <w:name w:val="Revision"/>
    <w:hidden/>
    <w:uiPriority w:val="99"/>
    <w:semiHidden/>
    <w:rsid w:val="00951257"/>
    <w:rPr>
      <w:rFonts w:cs="Times New Roman"/>
      <w:sz w:val="24"/>
      <w:szCs w:val="24"/>
    </w:rPr>
  </w:style>
  <w:style w:type="paragraph" w:customStyle="1" w:styleId="11">
    <w:name w:val="סגנון1"/>
    <w:basedOn w:val="a"/>
    <w:link w:val="12"/>
    <w:qFormat/>
    <w:rsid w:val="00DE7536"/>
    <w:pPr>
      <w:spacing w:line="360" w:lineRule="auto"/>
      <w:jc w:val="center"/>
    </w:pPr>
    <w:rPr>
      <w:rFonts w:ascii="Calibri" w:eastAsia="Calibri" w:hAnsi="Calibri"/>
      <w:b/>
      <w:bCs/>
      <w:u w:val="single"/>
      <w:lang w:eastAsia="he-IL"/>
    </w:rPr>
  </w:style>
  <w:style w:type="character" w:customStyle="1" w:styleId="12">
    <w:name w:val="סגנון1 תו"/>
    <w:link w:val="11"/>
    <w:rsid w:val="00DE7536"/>
    <w:rPr>
      <w:rFonts w:ascii="Calibri" w:eastAsia="Calibri" w:hAnsi="Calibri" w:cs="Times New Roman"/>
      <w:b/>
      <w:bCs/>
      <w:sz w:val="24"/>
      <w:szCs w:val="24"/>
      <w:u w:val="single"/>
      <w:lang w:eastAsia="he-IL"/>
    </w:rPr>
  </w:style>
  <w:style w:type="character" w:customStyle="1" w:styleId="af3">
    <w:name w:val="פיסקת רשימה תו"/>
    <w:link w:val="af2"/>
    <w:uiPriority w:val="34"/>
    <w:rsid w:val="00DE7536"/>
    <w:rPr>
      <w:rFonts w:ascii="Calibri" w:eastAsia="Calibri" w:hAnsi="Calibri" w:cs="David"/>
      <w:sz w:val="22"/>
      <w:szCs w:val="24"/>
    </w:rPr>
  </w:style>
  <w:style w:type="character" w:customStyle="1" w:styleId="default">
    <w:name w:val="default"/>
    <w:rsid w:val="0002232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2232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numbering" w:customStyle="1" w:styleId="2">
    <w:name w:val="סגנון2"/>
    <w:uiPriority w:val="99"/>
    <w:rsid w:val="00E31B81"/>
    <w:pPr>
      <w:numPr>
        <w:numId w:val="2"/>
      </w:numPr>
    </w:pPr>
  </w:style>
  <w:style w:type="character" w:styleId="af5">
    <w:name w:val="Strong"/>
    <w:uiPriority w:val="22"/>
    <w:qFormat/>
    <w:rsid w:val="00264973"/>
    <w:rPr>
      <w:b/>
      <w:bCs/>
    </w:rPr>
  </w:style>
  <w:style w:type="character" w:customStyle="1" w:styleId="13">
    <w:name w:val="אזכור לא מזוהה1"/>
    <w:basedOn w:val="a0"/>
    <w:uiPriority w:val="99"/>
    <w:semiHidden/>
    <w:unhideWhenUsed/>
    <w:rsid w:val="003450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viR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laire\Application%20Data\Microsoft\Templates\FIRMA_ORIT_SEME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C35E2C-DB69-4D32-91DB-CE3F9BC108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5510B6-78C3-4433-B642-FFC6E23D8E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0723FF-59E8-4720-8626-A2EF7D506D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45DD81A-06E1-42CE-B46E-594C18DDB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FIRMA_ORIT_SEMEL.dot</Template>
  <TotalTime>2</TotalTime>
  <Pages>1</Pages>
  <Words>542</Words>
  <Characters>2715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קול קורא כנסים בינלאומיים בישראל לשנים 2018-19</vt:lpstr>
      <vt:lpstr>קול קורא כנסים בינלאומיים בישראל לשנים 2018-19</vt:lpstr>
    </vt:vector>
  </TitlesOfParts>
  <Manager>Ronig@most.gov.il</Manager>
  <Company>MOST</Company>
  <LinksUpToDate>false</LinksUpToDate>
  <CharactersWithSpaces>3251</CharactersWithSpaces>
  <SharedDoc>false</SharedDoc>
  <HLinks>
    <vt:vector size="78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1441899</vt:i4>
      </vt:variant>
      <vt:variant>
        <vt:i4>6</vt:i4>
      </vt:variant>
      <vt:variant>
        <vt:i4>0</vt:i4>
      </vt:variant>
      <vt:variant>
        <vt:i4>5</vt:i4>
      </vt:variant>
      <vt:variant>
        <vt:lpwstr>mailto:ilana@most.gov.il</vt:lpwstr>
      </vt:variant>
      <vt:variant>
        <vt:lpwstr/>
      </vt:variant>
      <vt:variant>
        <vt:i4>327726</vt:i4>
      </vt:variant>
      <vt:variant>
        <vt:i4>3</vt:i4>
      </vt:variant>
      <vt:variant>
        <vt:i4>0</vt:i4>
      </vt:variant>
      <vt:variant>
        <vt:i4>5</vt:i4>
      </vt:variant>
      <vt:variant>
        <vt:lpwstr>mailto:knasim2016-17@most.gov.il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3538995</vt:i4>
      </vt:variant>
      <vt:variant>
        <vt:i4>24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21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18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15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3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כנסים בינלאומיים בישראל לשנים 2018-19</dc:title>
  <dc:subject/>
  <dc:creator>Roni;Ronig@most.gov.il</dc:creator>
  <cp:keywords/>
  <dc:description/>
  <cp:lastModifiedBy>Sigi Dan</cp:lastModifiedBy>
  <cp:revision>2</cp:revision>
  <cp:lastPrinted>2015-11-10T08:35:00Z</cp:lastPrinted>
  <dcterms:created xsi:type="dcterms:W3CDTF">2022-08-16T05:46:00Z</dcterms:created>
  <dcterms:modified xsi:type="dcterms:W3CDTF">2022-08-16T05:46:00Z</dcterms:modified>
</cp:coreProperties>
</file>